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3CD" w:rsidRDefault="00CB13CD">
      <w:pPr>
        <w:rPr>
          <w:b/>
        </w:rPr>
      </w:pPr>
      <w:bookmarkStart w:id="0" w:name="_GoBack"/>
      <w:bookmarkEnd w:id="0"/>
    </w:p>
    <w:p w:rsidR="00CB13CD" w:rsidRPr="00ED62E9" w:rsidRDefault="00CB13CD" w:rsidP="00ED62E9">
      <w:pPr>
        <w:jc w:val="center"/>
        <w:rPr>
          <w:rFonts w:ascii="Times New Roman" w:hAnsi="Times New Roman"/>
          <w:b/>
          <w:sz w:val="28"/>
          <w:szCs w:val="28"/>
        </w:rPr>
      </w:pPr>
      <w:r w:rsidRPr="00821FA6">
        <w:rPr>
          <w:rFonts w:ascii="Times New Roman" w:hAnsi="Times New Roman"/>
          <w:b/>
          <w:noProof/>
          <w:sz w:val="28"/>
          <w:szCs w:val="28"/>
          <w:lang w:eastAsia="el-GR"/>
        </w:rPr>
        <w:pict>
          <v:shape id="Εικόνα 18" o:spid="_x0000_i1026" type="#_x0000_t75" style="width:89.25pt;height:52.5pt;visibility:visible">
            <v:imagedata r:id="rId7" o:title=""/>
          </v:shape>
        </w:pict>
      </w:r>
      <w:r w:rsidRPr="00ED62E9">
        <w:rPr>
          <w:rFonts w:ascii="Times New Roman" w:hAnsi="Times New Roman"/>
          <w:b/>
          <w:sz w:val="28"/>
          <w:szCs w:val="28"/>
        </w:rPr>
        <w:t>App Inventor: Διδασκαλία Προγραμματισμού με Δημιουργία Εφαρμογών για Κινητές Συσκευές</w:t>
      </w:r>
    </w:p>
    <w:p w:rsidR="00CB13CD" w:rsidRDefault="00CB13CD" w:rsidP="00ED62E9">
      <w:pPr>
        <w:spacing w:line="360" w:lineRule="auto"/>
        <w:rPr>
          <w:b/>
        </w:rPr>
      </w:pPr>
    </w:p>
    <w:p w:rsidR="00CB13CD" w:rsidRPr="00ED62E9" w:rsidRDefault="00CB13CD" w:rsidP="00ED62E9">
      <w:pPr>
        <w:spacing w:line="360" w:lineRule="auto"/>
        <w:rPr>
          <w:b/>
          <w:sz w:val="24"/>
          <w:szCs w:val="24"/>
        </w:rPr>
      </w:pPr>
    </w:p>
    <w:p w:rsidR="00CB13CD" w:rsidRPr="00ED62E9" w:rsidRDefault="00CB13CD" w:rsidP="00ED62E9">
      <w:pPr>
        <w:spacing w:line="360" w:lineRule="auto"/>
        <w:rPr>
          <w:b/>
          <w:sz w:val="24"/>
          <w:szCs w:val="24"/>
        </w:rPr>
      </w:pPr>
    </w:p>
    <w:p w:rsidR="00CB13CD" w:rsidRDefault="00CB13CD" w:rsidP="00ED62E9">
      <w:pPr>
        <w:spacing w:line="360" w:lineRule="auto"/>
        <w:rPr>
          <w:b/>
        </w:rPr>
      </w:pPr>
    </w:p>
    <w:p w:rsidR="00CB13CD" w:rsidRDefault="00CB13CD">
      <w:pPr>
        <w:rPr>
          <w:b/>
        </w:rPr>
      </w:pPr>
    </w:p>
    <w:p w:rsidR="00CB13CD" w:rsidRDefault="00CB13CD">
      <w:pPr>
        <w:rPr>
          <w:b/>
        </w:rPr>
      </w:pPr>
    </w:p>
    <w:p w:rsidR="00CB13CD" w:rsidRDefault="00CB13CD">
      <w:pPr>
        <w:rPr>
          <w:b/>
        </w:rPr>
      </w:pPr>
    </w:p>
    <w:p w:rsidR="00CB13CD" w:rsidRDefault="00CB13CD">
      <w:pPr>
        <w:rPr>
          <w:b/>
        </w:rPr>
      </w:pPr>
    </w:p>
    <w:p w:rsidR="00CB13CD" w:rsidRDefault="00CB13CD" w:rsidP="00ED62E9">
      <w:pPr>
        <w:jc w:val="center"/>
        <w:rPr>
          <w:b/>
        </w:rPr>
      </w:pPr>
    </w:p>
    <w:p w:rsidR="00CB13CD" w:rsidRDefault="00CB13CD" w:rsidP="00ED62E9">
      <w:pPr>
        <w:jc w:val="center"/>
        <w:rPr>
          <w:b/>
        </w:rPr>
      </w:pPr>
    </w:p>
    <w:p w:rsidR="00CB13CD" w:rsidRDefault="00CB13CD">
      <w:pPr>
        <w:rPr>
          <w:b/>
        </w:rPr>
      </w:pPr>
    </w:p>
    <w:p w:rsidR="00CB13CD" w:rsidRDefault="00CB13CD">
      <w:pPr>
        <w:rPr>
          <w:b/>
          <w:lang w:val="en-US"/>
        </w:rPr>
      </w:pPr>
    </w:p>
    <w:p w:rsidR="00CB13CD" w:rsidRDefault="00CB13CD">
      <w:pPr>
        <w:rPr>
          <w:b/>
          <w:lang w:val="en-US"/>
        </w:rPr>
      </w:pPr>
    </w:p>
    <w:p w:rsidR="00CB13CD" w:rsidRDefault="00CB13CD">
      <w:pPr>
        <w:rPr>
          <w:b/>
          <w:lang w:val="en-US"/>
        </w:rPr>
      </w:pPr>
    </w:p>
    <w:p w:rsidR="00CB13CD" w:rsidRDefault="00CB13CD">
      <w:pPr>
        <w:rPr>
          <w:b/>
          <w:lang w:val="en-US"/>
        </w:rPr>
      </w:pPr>
    </w:p>
    <w:p w:rsidR="00CB13CD" w:rsidRDefault="00CB13CD">
      <w:pPr>
        <w:rPr>
          <w:b/>
          <w:lang w:val="en-US"/>
        </w:rPr>
      </w:pPr>
    </w:p>
    <w:p w:rsidR="00CB13CD" w:rsidRDefault="00CB13CD">
      <w:pPr>
        <w:rPr>
          <w:b/>
          <w:lang w:val="en-US"/>
        </w:rPr>
      </w:pPr>
    </w:p>
    <w:p w:rsidR="00CB13CD" w:rsidRDefault="00CB13CD">
      <w:pPr>
        <w:rPr>
          <w:b/>
          <w:lang w:val="en-US"/>
        </w:rPr>
      </w:pPr>
    </w:p>
    <w:p w:rsidR="00CB13CD" w:rsidRDefault="00CB13CD">
      <w:pPr>
        <w:rPr>
          <w:b/>
          <w:lang w:val="en-US"/>
        </w:rPr>
      </w:pPr>
    </w:p>
    <w:p w:rsidR="00CB13CD" w:rsidRDefault="00CB13CD">
      <w:pPr>
        <w:rPr>
          <w:b/>
          <w:lang w:val="en-US"/>
        </w:rPr>
      </w:pPr>
    </w:p>
    <w:p w:rsidR="00CB13CD" w:rsidRDefault="00CB13CD">
      <w:pPr>
        <w:rPr>
          <w:b/>
          <w:lang w:val="en-US"/>
        </w:rPr>
      </w:pPr>
    </w:p>
    <w:p w:rsidR="00CB13CD" w:rsidRPr="00C77B01" w:rsidRDefault="00CB13CD">
      <w:pPr>
        <w:rPr>
          <w:b/>
          <w:lang w:val="en-US"/>
        </w:rPr>
      </w:pPr>
    </w:p>
    <w:p w:rsidR="00CB13CD" w:rsidRPr="00B51465" w:rsidRDefault="00CB13CD" w:rsidP="00BB23A0">
      <w:pPr>
        <w:pStyle w:val="ListParagraph"/>
        <w:spacing w:line="360" w:lineRule="auto"/>
        <w:jc w:val="both"/>
      </w:pPr>
    </w:p>
    <w:p w:rsidR="00CB13CD" w:rsidRPr="00BB23A0" w:rsidRDefault="00CB13CD" w:rsidP="00BB23A0">
      <w:pPr>
        <w:pStyle w:val="ListParagraph"/>
        <w:spacing w:line="360" w:lineRule="auto"/>
        <w:jc w:val="both"/>
        <w:rPr>
          <w:b/>
        </w:rPr>
      </w:pPr>
      <w:r w:rsidRPr="00BB23A0">
        <w:rPr>
          <w:b/>
        </w:rPr>
        <w:t>Φύλλο εργασίας 1 –</w:t>
      </w:r>
    </w:p>
    <w:p w:rsidR="00CB13CD" w:rsidRPr="00BB23A0" w:rsidRDefault="00CB13CD" w:rsidP="00BB23A0">
      <w:pPr>
        <w:pStyle w:val="ListParagraph"/>
        <w:spacing w:line="360" w:lineRule="auto"/>
        <w:jc w:val="both"/>
        <w:rPr>
          <w:b/>
        </w:rPr>
      </w:pPr>
      <w:r>
        <w:rPr>
          <w:b/>
        </w:rPr>
        <w:t xml:space="preserve">Δραστηριότητα </w:t>
      </w:r>
    </w:p>
    <w:p w:rsidR="00CB13CD" w:rsidRDefault="00CB13CD" w:rsidP="00BB23A0">
      <w:pPr>
        <w:pStyle w:val="ListParagraph"/>
        <w:spacing w:line="360" w:lineRule="auto"/>
        <w:jc w:val="both"/>
      </w:pPr>
      <w:r w:rsidRPr="00BB23A0">
        <w:t>Στόχος της δραστηριότητας είναι η εξοικείωση των μαθητών με την έννοια της δομής επιλογής σε συνδυασμό με την χρήση λογικών συνθηκών.</w:t>
      </w:r>
    </w:p>
    <w:p w:rsidR="00CB13CD" w:rsidRPr="002806FC" w:rsidRDefault="00CB13CD" w:rsidP="007D20F0">
      <w:pPr>
        <w:pStyle w:val="ListParagraph"/>
        <w:spacing w:line="360" w:lineRule="auto"/>
        <w:jc w:val="both"/>
      </w:pPr>
    </w:p>
    <w:p w:rsidR="00CB13CD" w:rsidRPr="002806FC" w:rsidRDefault="00CB13CD" w:rsidP="007D20F0">
      <w:pPr>
        <w:pStyle w:val="ListParagraph"/>
        <w:spacing w:line="360" w:lineRule="auto"/>
        <w:jc w:val="both"/>
        <w:rPr>
          <w:b/>
          <w:color w:val="FFFFFF"/>
        </w:rPr>
      </w:pPr>
      <w:r w:rsidRPr="002806FC">
        <w:rPr>
          <w:b/>
          <w:color w:val="FFFFFF"/>
          <w:highlight w:val="black"/>
        </w:rPr>
        <w:t>ΔΡΑΣΤΗΡΙΟΤΗΤΑ : ΠΙΑΣΕ ΤΗ ΜΠΑΛΑ</w:t>
      </w:r>
    </w:p>
    <w:p w:rsidR="00CB13CD" w:rsidRPr="002806FC" w:rsidRDefault="00CB13CD" w:rsidP="007D20F0">
      <w:pPr>
        <w:pStyle w:val="ListParagraph"/>
        <w:spacing w:line="360" w:lineRule="auto"/>
        <w:jc w:val="both"/>
      </w:pPr>
    </w:p>
    <w:p w:rsidR="00CB13CD" w:rsidRPr="000927A6" w:rsidRDefault="00CB13CD" w:rsidP="007D20F0">
      <w:pPr>
        <w:pStyle w:val="ListParagraph"/>
        <w:spacing w:line="360" w:lineRule="auto"/>
        <w:jc w:val="both"/>
        <w:rPr>
          <w:b/>
        </w:rPr>
      </w:pPr>
      <w:r w:rsidRPr="000927A6">
        <w:rPr>
          <w:b/>
        </w:rPr>
        <w:t>ΠΕΡΙΓΡΑΦΗ ΕΦΑΡΜΟΓΗΣ</w:t>
      </w:r>
    </w:p>
    <w:p w:rsidR="00CB13CD" w:rsidRDefault="00CB13CD" w:rsidP="007D20F0">
      <w:pPr>
        <w:pStyle w:val="ListParagraph"/>
        <w:spacing w:line="360" w:lineRule="auto"/>
        <w:jc w:val="both"/>
      </w:pPr>
      <w:r>
        <w:t>•</w:t>
      </w:r>
      <w:r>
        <w:tab/>
        <w:t>Θα υλοποιήσουμε ένα παιχνίδι στο οποίο ο παίκτης θα χειρίζεται μια μπάλα. Σκοπός του παιχνιδιού είναι να αγγίξει ο παίκτης τη μπάλα.  Εάν ο παίκτης αγγίξει τη μπάλα, τότε κερδίζει ... πόντους και η ταχύτητα της μπάλας αυξάνεται. Εάν ο παίκτης αγγίξει την πίστα, αλλά όχι τη μπάλα, τότε χάνει ... ζωές.</w:t>
      </w:r>
    </w:p>
    <w:p w:rsidR="00CB13CD" w:rsidRDefault="00CB13CD" w:rsidP="007D20F0">
      <w:pPr>
        <w:pStyle w:val="ListParagraph"/>
        <w:spacing w:line="360" w:lineRule="auto"/>
        <w:jc w:val="both"/>
      </w:pPr>
      <w:r>
        <w:t>Το σκορ ενδεικτικά θα μπορούσε να προκύπτει π.χ. κερδίζοντας 1 πόντο για κάθε εύστοχο άγγιγμα και χάνοντας μία ζωή για κάθε άστοχο άγγιγμα.</w:t>
      </w:r>
    </w:p>
    <w:p w:rsidR="00CB13CD" w:rsidRDefault="00CB13CD" w:rsidP="007D20F0">
      <w:pPr>
        <w:pStyle w:val="ListParagraph"/>
        <w:spacing w:line="360" w:lineRule="auto"/>
        <w:jc w:val="both"/>
      </w:pPr>
      <w:r>
        <w:t>•</w:t>
      </w:r>
      <w:r>
        <w:tab/>
        <w:t>Όταν πατηθεί το πλήκτρο "Start/Reset" μηδενίζεται το σκορ για την εκκίνηση ενός νέου παιχνιδιού.</w:t>
      </w:r>
    </w:p>
    <w:p w:rsidR="00CB13CD" w:rsidRDefault="00CB13CD" w:rsidP="007D20F0">
      <w:pPr>
        <w:pStyle w:val="ListParagraph"/>
        <w:spacing w:line="360" w:lineRule="auto"/>
        <w:jc w:val="both"/>
      </w:pPr>
    </w:p>
    <w:p w:rsidR="00CB13CD" w:rsidRPr="007D20F0" w:rsidRDefault="00CB13CD" w:rsidP="007D20F0">
      <w:pPr>
        <w:pStyle w:val="ListParagraph"/>
        <w:spacing w:line="360" w:lineRule="auto"/>
        <w:jc w:val="both"/>
      </w:pPr>
      <w:r>
        <w:t>•</w:t>
      </w:r>
      <w:r>
        <w:tab/>
        <w:t>Επίσης,  με τη βοήθεια ενός αισθητήρα προσανατολισμού (Orientation Sensor) πρέπει κάθε φορά που αλλάζει ο προσανατολισμός της συσκευής να προσαρμόζουμε την κατεύθυνση (heading) της εικόνας της μπάλας</w:t>
      </w:r>
      <w:r w:rsidRPr="007D20F0">
        <w:t>.</w:t>
      </w:r>
    </w:p>
    <w:p w:rsidR="00CB13CD" w:rsidRPr="007D20F0" w:rsidRDefault="00CB13CD" w:rsidP="007D20F0">
      <w:pPr>
        <w:pStyle w:val="ListParagraph"/>
        <w:spacing w:line="360" w:lineRule="auto"/>
        <w:jc w:val="both"/>
      </w:pPr>
    </w:p>
    <w:p w:rsidR="00CB13CD" w:rsidRDefault="00CB13CD" w:rsidP="007D20F0">
      <w:pPr>
        <w:pStyle w:val="ListParagraph"/>
        <w:spacing w:line="360" w:lineRule="auto"/>
        <w:jc w:val="center"/>
        <w:rPr>
          <w:lang w:val="en-US"/>
        </w:rPr>
      </w:pPr>
      <w:r>
        <w:rPr>
          <w:noProof/>
          <w:lang w:eastAsia="el-GR"/>
        </w:rPr>
        <w:pict>
          <v:shape id="Εικόνα 1" o:spid="_x0000_i1027" type="#_x0000_t75" style="width:167.25pt;height:294.75pt;visibility:visible">
            <v:imagedata r:id="rId8" o:title=""/>
          </v:shape>
        </w:pict>
      </w:r>
    </w:p>
    <w:p w:rsidR="00CB13CD" w:rsidRDefault="00CB13CD" w:rsidP="007D20F0">
      <w:pPr>
        <w:pStyle w:val="ListParagraph"/>
        <w:spacing w:line="360" w:lineRule="auto"/>
        <w:jc w:val="center"/>
        <w:rPr>
          <w:lang w:val="en-US"/>
        </w:rPr>
      </w:pPr>
    </w:p>
    <w:p w:rsidR="00CB13CD" w:rsidRPr="007D20F0" w:rsidRDefault="00CB13CD" w:rsidP="007D20F0">
      <w:pPr>
        <w:pStyle w:val="ListParagraph"/>
        <w:spacing w:line="360" w:lineRule="auto"/>
        <w:rPr>
          <w:b/>
        </w:rPr>
      </w:pPr>
      <w:r w:rsidRPr="007D20F0">
        <w:rPr>
          <w:b/>
        </w:rPr>
        <w:t>ΒΑΣΙΚΕΣ ΕΝΝΟΙΕΣ</w:t>
      </w:r>
    </w:p>
    <w:p w:rsidR="00CB13CD" w:rsidRPr="007D20F0" w:rsidRDefault="00CB13CD" w:rsidP="007D20F0">
      <w:pPr>
        <w:pStyle w:val="ListParagraph"/>
        <w:spacing w:line="360" w:lineRule="auto"/>
      </w:pPr>
      <w:r w:rsidRPr="007D20F0">
        <w:t>•</w:t>
      </w:r>
      <w:r w:rsidRPr="007D20F0">
        <w:tab/>
        <w:t>Υποπρόγραμμα - διαδικασία (</w:t>
      </w:r>
      <w:r w:rsidRPr="007D20F0">
        <w:rPr>
          <w:lang w:val="en-US"/>
        </w:rPr>
        <w:t>procedure</w:t>
      </w:r>
      <w:r w:rsidRPr="007D20F0">
        <w:t>).</w:t>
      </w:r>
    </w:p>
    <w:p w:rsidR="00CB13CD" w:rsidRPr="007D20F0" w:rsidRDefault="00CB13CD" w:rsidP="007D20F0">
      <w:pPr>
        <w:pStyle w:val="ListParagraph"/>
        <w:spacing w:line="360" w:lineRule="auto"/>
      </w:pPr>
      <w:r w:rsidRPr="007D20F0">
        <w:t>•</w:t>
      </w:r>
      <w:r w:rsidRPr="007D20F0">
        <w:tab/>
        <w:t>Μεταβλητές (</w:t>
      </w:r>
      <w:r w:rsidRPr="007D20F0">
        <w:rPr>
          <w:lang w:val="en-US"/>
        </w:rPr>
        <w:t>variables</w:t>
      </w:r>
      <w:r w:rsidRPr="007D20F0">
        <w:t>)</w:t>
      </w:r>
    </w:p>
    <w:p w:rsidR="00CB13CD" w:rsidRPr="007D20F0" w:rsidRDefault="00CB13CD" w:rsidP="007D20F0">
      <w:pPr>
        <w:pStyle w:val="ListParagraph"/>
        <w:spacing w:line="360" w:lineRule="auto"/>
      </w:pPr>
      <w:r w:rsidRPr="007D20F0">
        <w:t>•</w:t>
      </w:r>
      <w:r w:rsidRPr="007D20F0">
        <w:tab/>
        <w:t xml:space="preserve">Εντολή επιλογής </w:t>
      </w:r>
      <w:r w:rsidRPr="007D20F0">
        <w:rPr>
          <w:lang w:val="en-US"/>
        </w:rPr>
        <w:t>if</w:t>
      </w:r>
      <w:r w:rsidRPr="007D20F0">
        <w:t xml:space="preserve"> ... </w:t>
      </w:r>
      <w:r w:rsidRPr="007D20F0">
        <w:rPr>
          <w:lang w:val="en-US"/>
        </w:rPr>
        <w:t>else</w:t>
      </w:r>
      <w:r w:rsidRPr="007D20F0">
        <w:t xml:space="preserve"> </w:t>
      </w:r>
      <w:r w:rsidRPr="007D20F0">
        <w:rPr>
          <w:lang w:val="en-US"/>
        </w:rPr>
        <w:t>if</w:t>
      </w:r>
      <w:r w:rsidRPr="007D20F0">
        <w:t xml:space="preserve"> ... (Αν ... Αλλιώς Αν ...).</w:t>
      </w:r>
    </w:p>
    <w:p w:rsidR="00CB13CD" w:rsidRPr="002806FC" w:rsidRDefault="00CB13CD" w:rsidP="007D20F0">
      <w:pPr>
        <w:pStyle w:val="ListParagraph"/>
        <w:spacing w:line="360" w:lineRule="auto"/>
      </w:pPr>
      <w:r w:rsidRPr="007D20F0">
        <w:t>•</w:t>
      </w:r>
      <w:r w:rsidRPr="007D20F0">
        <w:tab/>
        <w:t xml:space="preserve">Αισθητήρας ανίχνευσης προσανατολισμού της συσκευής. </w:t>
      </w:r>
    </w:p>
    <w:p w:rsidR="00CB13CD" w:rsidRPr="002806FC" w:rsidRDefault="00CB13CD" w:rsidP="007D20F0">
      <w:pPr>
        <w:pStyle w:val="ListParagraph"/>
        <w:spacing w:line="360" w:lineRule="auto"/>
      </w:pPr>
    </w:p>
    <w:p w:rsidR="00CB13CD" w:rsidRPr="007D20F0" w:rsidRDefault="00CB13CD" w:rsidP="007D20F0">
      <w:pPr>
        <w:pStyle w:val="ListParagraph"/>
        <w:spacing w:line="360" w:lineRule="auto"/>
        <w:rPr>
          <w:b/>
          <w:color w:val="FFFFFF"/>
        </w:rPr>
      </w:pPr>
      <w:r w:rsidRPr="007D20F0">
        <w:rPr>
          <w:color w:val="FFFFFF"/>
          <w:highlight w:val="black"/>
        </w:rPr>
        <w:t>Βήμα 1</w:t>
      </w:r>
    </w:p>
    <w:p w:rsidR="00CB13CD" w:rsidRPr="007D20F0" w:rsidRDefault="00CB13CD" w:rsidP="007D20F0">
      <w:pPr>
        <w:pStyle w:val="ListParagraph"/>
        <w:spacing w:line="360" w:lineRule="auto"/>
        <w:rPr>
          <w:b/>
        </w:rPr>
      </w:pPr>
      <w:r>
        <w:tab/>
      </w:r>
      <w:r w:rsidRPr="007D20F0">
        <w:rPr>
          <w:b/>
        </w:rPr>
        <w:t>Δημιουργία νέου project και ρυθμίσεις οθόνης</w:t>
      </w:r>
    </w:p>
    <w:p w:rsidR="00CB13CD" w:rsidRDefault="00CB13CD" w:rsidP="007D20F0">
      <w:pPr>
        <w:pStyle w:val="ListParagraph"/>
        <w:spacing w:line="360" w:lineRule="auto"/>
      </w:pPr>
    </w:p>
    <w:p w:rsidR="00CB13CD" w:rsidRPr="002806FC" w:rsidRDefault="00CB13CD" w:rsidP="007D20F0">
      <w:pPr>
        <w:pStyle w:val="ListParagraph"/>
        <w:spacing w:line="360" w:lineRule="auto"/>
        <w:jc w:val="both"/>
      </w:pPr>
      <w:r>
        <w:t xml:space="preserve">Ξεκινώντας, δημιουργούμε ένα καινούργιο project με όνομα CatchTheBall. </w:t>
      </w:r>
      <w:r w:rsidRPr="007D20F0">
        <w:t xml:space="preserve"> </w:t>
      </w:r>
      <w:r>
        <w:t>Αρχικά, το μοναδικό διαθέσιμο συστατικό της εφαρμογής είναι η οθόνη (Screen 1) και θα χρειαστεί να μεταβάλλουμε κάποιες από τις ιδιότητές της.</w:t>
      </w:r>
    </w:p>
    <w:p w:rsidR="00CB13CD" w:rsidRPr="007D20F0" w:rsidRDefault="00CB13CD" w:rsidP="007D20F0">
      <w:pPr>
        <w:pStyle w:val="ListParagraph"/>
        <w:spacing w:line="360" w:lineRule="auto"/>
        <w:jc w:val="both"/>
      </w:pPr>
      <w:r>
        <w:rPr>
          <w:noProof/>
          <w:lang w:eastAsia="el-GR"/>
        </w:rPr>
        <w:pict>
          <v:shape id="Εικόνα 6" o:spid="_x0000_i1028" type="#_x0000_t75" style="width:35.25pt;height:35.25pt;visibility:visible">
            <v:imagedata r:id="rId9" o:title=""/>
          </v:shape>
        </w:pict>
      </w:r>
      <w:r w:rsidRPr="007D20F0">
        <w:t xml:space="preserve">επιλέγουμε το αντικείμενο </w:t>
      </w:r>
      <w:r w:rsidRPr="007D20F0">
        <w:rPr>
          <w:lang w:val="en-US"/>
        </w:rPr>
        <w:t>Screen</w:t>
      </w:r>
      <w:r w:rsidRPr="007D20F0">
        <w:t>1</w:t>
      </w:r>
      <w:r>
        <w:t xml:space="preserve">      </w:t>
      </w:r>
      <w:r w:rsidRPr="007D20F0">
        <w:t xml:space="preserve"> μεταβάλλουμε τις ιδιότητες</w:t>
      </w:r>
    </w:p>
    <w:p w:rsidR="00CB13CD" w:rsidRPr="007D20F0" w:rsidRDefault="00CB13CD" w:rsidP="007D20F0">
      <w:pPr>
        <w:pStyle w:val="ListParagraph"/>
        <w:spacing w:line="360" w:lineRule="auto"/>
        <w:jc w:val="both"/>
      </w:pPr>
    </w:p>
    <w:p w:rsidR="00CB13CD" w:rsidRPr="007D20F0" w:rsidRDefault="00CB13CD" w:rsidP="007D20F0">
      <w:pPr>
        <w:pStyle w:val="ListParagraph"/>
        <w:spacing w:line="360" w:lineRule="auto"/>
        <w:jc w:val="both"/>
        <w:rPr>
          <w:lang w:val="en-US"/>
        </w:rPr>
      </w:pPr>
      <w:r w:rsidRPr="007D20F0">
        <w:rPr>
          <w:lang w:val="en-US"/>
        </w:rPr>
        <w:t>Screen Orientation: Portrait</w:t>
      </w:r>
    </w:p>
    <w:p w:rsidR="00CB13CD" w:rsidRPr="007D20F0" w:rsidRDefault="00CB13CD" w:rsidP="007D20F0">
      <w:pPr>
        <w:pStyle w:val="ListParagraph"/>
        <w:spacing w:line="360" w:lineRule="auto"/>
        <w:jc w:val="both"/>
        <w:rPr>
          <w:lang w:val="en-US"/>
        </w:rPr>
      </w:pPr>
      <w:r>
        <w:rPr>
          <w:lang w:val="en-US"/>
        </w:rPr>
        <w:t xml:space="preserve"> </w:t>
      </w:r>
      <w:r w:rsidRPr="007D20F0">
        <w:rPr>
          <w:lang w:val="en-US"/>
        </w:rPr>
        <w:t>Scrollable: No</w:t>
      </w:r>
    </w:p>
    <w:p w:rsidR="00CB13CD" w:rsidRPr="007D20F0" w:rsidRDefault="00CB13CD" w:rsidP="007D20F0">
      <w:pPr>
        <w:pStyle w:val="ListParagraph"/>
        <w:spacing w:line="360" w:lineRule="auto"/>
        <w:jc w:val="both"/>
        <w:rPr>
          <w:lang w:val="en-US"/>
        </w:rPr>
      </w:pPr>
      <w:r w:rsidRPr="007D20F0">
        <w:rPr>
          <w:lang w:val="en-US"/>
        </w:rPr>
        <w:t>Title:</w:t>
      </w:r>
      <w:r>
        <w:t>Χτύπα</w:t>
      </w:r>
      <w:r w:rsidRPr="007D20F0">
        <w:rPr>
          <w:lang w:val="en-US"/>
        </w:rPr>
        <w:t xml:space="preserve">  </w:t>
      </w:r>
      <w:r>
        <w:t>τη</w:t>
      </w:r>
      <w:r w:rsidRPr="007D20F0">
        <w:rPr>
          <w:lang w:val="en-US"/>
        </w:rPr>
        <w:t xml:space="preserve"> </w:t>
      </w:r>
      <w:r>
        <w:t>μπάλα</w:t>
      </w:r>
    </w:p>
    <w:p w:rsidR="00CB13CD" w:rsidRPr="007D20F0" w:rsidRDefault="00CB13CD" w:rsidP="007D20F0">
      <w:pPr>
        <w:pStyle w:val="ListParagraph"/>
        <w:spacing w:line="360" w:lineRule="auto"/>
        <w:rPr>
          <w:color w:val="FFFFFF"/>
          <w:highlight w:val="black"/>
        </w:rPr>
      </w:pPr>
      <w:r w:rsidRPr="007D20F0">
        <w:rPr>
          <w:color w:val="FFFFFF"/>
          <w:highlight w:val="black"/>
        </w:rPr>
        <w:t>Βήμα 2</w:t>
      </w:r>
    </w:p>
    <w:p w:rsidR="00CB13CD" w:rsidRPr="007D20F0" w:rsidRDefault="00CB13CD" w:rsidP="007D20F0">
      <w:pPr>
        <w:pStyle w:val="ListParagraph"/>
        <w:spacing w:line="360" w:lineRule="auto"/>
        <w:jc w:val="both"/>
        <w:rPr>
          <w:b/>
        </w:rPr>
      </w:pPr>
      <w:r w:rsidRPr="007D20F0">
        <w:tab/>
      </w:r>
      <w:r w:rsidRPr="007D20F0">
        <w:rPr>
          <w:b/>
        </w:rPr>
        <w:t>Προσθήκη των απαραίτητων αρχείων πολυμέσων</w:t>
      </w:r>
    </w:p>
    <w:p w:rsidR="00CB13CD" w:rsidRDefault="00CB13CD" w:rsidP="007D20F0">
      <w:pPr>
        <w:pStyle w:val="ListParagraph"/>
        <w:spacing w:line="360" w:lineRule="auto"/>
        <w:jc w:val="both"/>
      </w:pPr>
      <w:r w:rsidRPr="007D20F0">
        <w:t xml:space="preserve">Ας προσθέσουμε στο project μας τα αρχεία εικόνας και τους ήχους που θα χρησιμοποιεί η εφαρμογή μας. Επισκεφθείτε τη διεύθυνση </w:t>
      </w:r>
      <w:hyperlink r:id="rId10" w:anchor="folders/0BwA8BQjAnmXsNFljZ09WMXQ5X3M" w:history="1">
        <w:r w:rsidRPr="001A0960">
          <w:rPr>
            <w:rStyle w:val="Hyperlink"/>
          </w:rPr>
          <w:t>https://drive.google.com/?tab=Xo&amp;authuser=0#folders/0BwA8BQjAnmXsNFljZ09WMXQ5X3M</w:t>
        </w:r>
      </w:hyperlink>
    </w:p>
    <w:p w:rsidR="00CB13CD" w:rsidRPr="007D20F0" w:rsidRDefault="00CB13CD" w:rsidP="007D20F0">
      <w:pPr>
        <w:pStyle w:val="ListParagraph"/>
        <w:spacing w:line="360" w:lineRule="auto"/>
        <w:jc w:val="both"/>
      </w:pPr>
    </w:p>
    <w:p w:rsidR="00CB13CD" w:rsidRDefault="00CB13CD" w:rsidP="007D20F0">
      <w:pPr>
        <w:pStyle w:val="ListParagraph"/>
        <w:spacing w:line="360" w:lineRule="auto"/>
        <w:jc w:val="both"/>
      </w:pPr>
      <w:r>
        <w:rPr>
          <w:noProof/>
          <w:lang w:eastAsia="el-GR"/>
        </w:rPr>
        <w:pict>
          <v:shape id="Εικόνα 7" o:spid="_x0000_i1029" type="#_x0000_t75" style="width:35.25pt;height:34.5pt;visibility:visible">
            <v:imagedata r:id="rId11" o:title=""/>
          </v:shape>
        </w:pict>
      </w:r>
      <w:r>
        <w:t xml:space="preserve">                                                                                     σύντομη</w:t>
      </w:r>
      <w:r w:rsidRPr="007D20F0">
        <w:t xml:space="preserve"> περιγραφή</w:t>
      </w:r>
    </w:p>
    <w:p w:rsidR="00CB13CD" w:rsidRDefault="00CB13CD" w:rsidP="007D20F0">
      <w:pPr>
        <w:pStyle w:val="ListParagraph"/>
        <w:spacing w:line="360" w:lineRule="auto"/>
        <w:jc w:val="both"/>
      </w:pPr>
      <w:r>
        <w:t xml:space="preserve">                  ανεβάζουμε το αρχείο με όνομα                         </w:t>
      </w:r>
      <w:r w:rsidRPr="007D20F0">
        <w:t>Εικόνα φόντου</w:t>
      </w:r>
      <w:r>
        <w:t xml:space="preserve">      </w:t>
      </w:r>
    </w:p>
    <w:p w:rsidR="00CB13CD" w:rsidRPr="002806FC" w:rsidRDefault="00CB13CD" w:rsidP="007D20F0">
      <w:pPr>
        <w:pStyle w:val="ListParagraph"/>
        <w:spacing w:line="360" w:lineRule="auto"/>
        <w:jc w:val="both"/>
        <w:rPr>
          <w:lang w:val="en-GB"/>
        </w:rPr>
      </w:pPr>
      <w:r>
        <w:t xml:space="preserve">                  </w:t>
      </w:r>
      <w:r w:rsidRPr="002806FC">
        <w:rPr>
          <w:lang w:val="en-GB"/>
        </w:rPr>
        <w:t>real_grass_background.png</w:t>
      </w:r>
      <w:r w:rsidRPr="002806FC">
        <w:rPr>
          <w:lang w:val="en-GB"/>
        </w:rPr>
        <w:tab/>
      </w:r>
    </w:p>
    <w:p w:rsidR="00CB13CD" w:rsidRPr="007D20F0" w:rsidRDefault="00CB13CD" w:rsidP="007D20F0">
      <w:pPr>
        <w:pStyle w:val="ListParagraph"/>
        <w:spacing w:line="360" w:lineRule="auto"/>
        <w:jc w:val="both"/>
        <w:rPr>
          <w:lang w:val="en-US"/>
        </w:rPr>
      </w:pPr>
      <w:r w:rsidRPr="002806FC">
        <w:rPr>
          <w:lang w:val="en-GB"/>
        </w:rPr>
        <w:t xml:space="preserve"> </w:t>
      </w:r>
      <w:r w:rsidRPr="002806FC">
        <w:rPr>
          <w:lang w:val="en-GB"/>
        </w:rPr>
        <w:tab/>
      </w:r>
      <w:r w:rsidRPr="007D20F0">
        <w:rPr>
          <w:lang w:val="en-US"/>
        </w:rPr>
        <w:t>Soccer_Ball_small.png</w:t>
      </w:r>
      <w:r w:rsidRPr="007D20F0">
        <w:rPr>
          <w:lang w:val="en-US"/>
        </w:rPr>
        <w:tab/>
        <w:t xml:space="preserve">                                       </w:t>
      </w:r>
      <w:r>
        <w:t>Γραφικό</w:t>
      </w:r>
      <w:r w:rsidRPr="007D20F0">
        <w:rPr>
          <w:lang w:val="en-US"/>
        </w:rPr>
        <w:t xml:space="preserve"> </w:t>
      </w:r>
      <w:r>
        <w:t>μπάλας</w:t>
      </w:r>
    </w:p>
    <w:p w:rsidR="00CB13CD" w:rsidRDefault="00CB13CD" w:rsidP="007D20F0">
      <w:pPr>
        <w:pStyle w:val="ListParagraph"/>
        <w:spacing w:line="360" w:lineRule="auto"/>
        <w:jc w:val="both"/>
      </w:pPr>
      <w:r w:rsidRPr="007D20F0">
        <w:rPr>
          <w:lang w:val="en-US"/>
        </w:rPr>
        <w:tab/>
      </w:r>
      <w:r>
        <w:t>music.mid</w:t>
      </w:r>
      <w:r>
        <w:tab/>
        <w:t xml:space="preserve">                                  Μουσική που  αναπαράγεται </w:t>
      </w:r>
      <w:r>
        <w:tab/>
      </w:r>
      <w:r>
        <w:tab/>
      </w:r>
      <w:r>
        <w:tab/>
      </w:r>
      <w:r>
        <w:tab/>
      </w:r>
      <w:r>
        <w:tab/>
      </w:r>
      <w:r>
        <w:tab/>
        <w:t>κατά τη διάρκεια του      παιχνιδιού</w:t>
      </w:r>
    </w:p>
    <w:p w:rsidR="00CB13CD" w:rsidRDefault="00CB13CD" w:rsidP="007D20F0">
      <w:pPr>
        <w:pStyle w:val="ListParagraph"/>
        <w:spacing w:line="360" w:lineRule="auto"/>
        <w:jc w:val="both"/>
      </w:pPr>
      <w:r>
        <w:tab/>
        <w:t>click.wav</w:t>
      </w:r>
      <w:r>
        <w:tab/>
        <w:t xml:space="preserve">                                  Ήχος εύστοχου αγγίγματος της μπάλας</w:t>
      </w:r>
    </w:p>
    <w:p w:rsidR="00CB13CD" w:rsidRDefault="00CB13CD" w:rsidP="000747A4">
      <w:pPr>
        <w:spacing w:line="360" w:lineRule="auto"/>
        <w:jc w:val="both"/>
      </w:pPr>
      <w:r>
        <w:t xml:space="preserve">                             explosion.wav</w:t>
      </w:r>
      <w:r>
        <w:tab/>
        <w:t xml:space="preserve">                      Ήχος  5 άστοχων αγγιγμάτων της μπάλας, οπότε      </w:t>
      </w:r>
      <w:r w:rsidRPr="000747A4">
        <w:t xml:space="preserve">                                                        έχουν    χαθεί όλες οι ζωές και ο παίκτης πρέπει να ξεκινήσει νέο παιχνίδι</w:t>
      </w:r>
      <w:r>
        <w:t>.</w:t>
      </w:r>
    </w:p>
    <w:p w:rsidR="00CB13CD" w:rsidRPr="000747A4" w:rsidRDefault="00CB13CD" w:rsidP="000747A4">
      <w:pPr>
        <w:pStyle w:val="ListParagraph"/>
        <w:spacing w:line="360" w:lineRule="auto"/>
        <w:rPr>
          <w:color w:val="FFFFFF"/>
          <w:highlight w:val="black"/>
        </w:rPr>
      </w:pPr>
      <w:r w:rsidRPr="000747A4">
        <w:rPr>
          <w:color w:val="FFFFFF"/>
          <w:highlight w:val="black"/>
        </w:rPr>
        <w:t>Βήμα 3</w:t>
      </w:r>
    </w:p>
    <w:p w:rsidR="00CB13CD" w:rsidRPr="000747A4" w:rsidRDefault="00CB13CD" w:rsidP="000747A4">
      <w:pPr>
        <w:spacing w:line="360" w:lineRule="auto"/>
        <w:jc w:val="both"/>
        <w:rPr>
          <w:b/>
        </w:rPr>
      </w:pPr>
      <w:r>
        <w:tab/>
      </w:r>
      <w:r w:rsidRPr="000747A4">
        <w:rPr>
          <w:b/>
        </w:rPr>
        <w:t>Προσθήκη αντικειμένων στο γραφικό περιβάλλον</w:t>
      </w:r>
    </w:p>
    <w:p w:rsidR="00CB13CD" w:rsidRDefault="00CB13CD" w:rsidP="000747A4">
      <w:pPr>
        <w:spacing w:line="360" w:lineRule="auto"/>
        <w:jc w:val="both"/>
      </w:pPr>
    </w:p>
    <w:p w:rsidR="00CB13CD" w:rsidRDefault="00CB13CD" w:rsidP="007D20F0">
      <w:pPr>
        <w:pStyle w:val="ListParagraph"/>
        <w:spacing w:line="360" w:lineRule="auto"/>
        <w:jc w:val="both"/>
      </w:pPr>
      <w:r w:rsidRPr="000747A4">
        <w:t>Θα χρειαστούμε το αντικείμενο του καμβά, πάνω στο οποίο θα εμφανίζεται η μπάλα. Επιπλέον, θα προσθέσουμε το γραφικό (ImageSprite) της μπάλας, τρία αντικείμενα Player για την αναπαραγωγή των ηχητικών εφέ. Επίσης θα χρειαστούμε δύο ετικέτες (Label) για τους πόντους και τις ζωές και ένα κουμπί εκίνησης του παιχνιδού (Start/Reset Button).</w:t>
      </w:r>
      <w:r>
        <w:t xml:space="preserve"> </w:t>
      </w:r>
      <w:r w:rsidRPr="000747A4">
        <w:t>Τέλος θα χρειαστούμε και τον αισθητήρα προσανατολισμού (Orientation Sensor).</w:t>
      </w:r>
    </w:p>
    <w:p w:rsidR="00CB13CD" w:rsidRPr="000747A4" w:rsidRDefault="00CB13CD" w:rsidP="000747A4">
      <w:pPr>
        <w:pStyle w:val="ListParagraph"/>
        <w:spacing w:line="360" w:lineRule="auto"/>
        <w:jc w:val="both"/>
      </w:pPr>
      <w:r>
        <w:pict>
          <v:shape id="Εικόνα 8" o:spid="_x0000_i1030" type="#_x0000_t75" style="width:15.75pt;height:15.75pt;visibility:visible">
            <v:imagedata r:id="rId9" o:title=""/>
          </v:shape>
        </w:pict>
      </w:r>
    </w:p>
    <w:p w:rsidR="00CB13CD" w:rsidRPr="000747A4" w:rsidRDefault="00CB13CD" w:rsidP="000747A4">
      <w:pPr>
        <w:pStyle w:val="ListParagraph"/>
        <w:spacing w:line="360" w:lineRule="auto"/>
        <w:jc w:val="both"/>
        <w:rPr>
          <w:b/>
        </w:rPr>
      </w:pPr>
      <w:r w:rsidRPr="000747A4">
        <w:rPr>
          <w:b/>
        </w:rPr>
        <w:t>από την ομάδα     μεταφέρουμε το αντικείμενο     του δίνουμε το όνομα μεταβάλλουμε τις ιδιότητες</w:t>
      </w:r>
      <w:r w:rsidRPr="000747A4">
        <w:rPr>
          <w:b/>
        </w:rPr>
        <w:tab/>
      </w:r>
    </w:p>
    <w:p w:rsidR="00CB13CD" w:rsidRPr="000747A4" w:rsidRDefault="00CB13CD" w:rsidP="000747A4">
      <w:pPr>
        <w:pStyle w:val="ListParagraph"/>
        <w:spacing w:line="360" w:lineRule="auto"/>
        <w:jc w:val="both"/>
        <w:rPr>
          <w:b/>
        </w:rPr>
      </w:pPr>
    </w:p>
    <w:p w:rsidR="00CB13CD" w:rsidRPr="000747A4" w:rsidRDefault="00CB13CD" w:rsidP="000747A4">
      <w:pPr>
        <w:pStyle w:val="ListParagraph"/>
        <w:spacing w:line="360" w:lineRule="auto"/>
        <w:jc w:val="both"/>
        <w:rPr>
          <w:lang w:val="en-US"/>
        </w:rPr>
      </w:pPr>
      <w:r>
        <w:rPr>
          <w:lang w:val="en-US"/>
        </w:rPr>
        <w:t>Layout</w:t>
      </w:r>
      <w:r>
        <w:rPr>
          <w:lang w:val="en-US"/>
        </w:rPr>
        <w:tab/>
        <w:t>Horrizontal</w:t>
      </w:r>
      <w:r w:rsidRPr="000747A4">
        <w:rPr>
          <w:lang w:val="en-US"/>
        </w:rPr>
        <w:t xml:space="preserve">  </w:t>
      </w:r>
      <w:r>
        <w:rPr>
          <w:lang w:val="en-US"/>
        </w:rPr>
        <w:t>Arrangement</w:t>
      </w:r>
      <w:r w:rsidRPr="000747A4">
        <w:rPr>
          <w:lang w:val="en-US"/>
        </w:rPr>
        <w:t xml:space="preserve">  ScoreLivesArea</w:t>
      </w:r>
      <w:r w:rsidRPr="000747A4">
        <w:rPr>
          <w:lang w:val="en-US"/>
        </w:rPr>
        <w:tab/>
        <w:t xml:space="preserve">AlignHorizontal: Center </w:t>
      </w:r>
    </w:p>
    <w:p w:rsidR="00CB13CD" w:rsidRPr="000747A4" w:rsidRDefault="00CB13CD" w:rsidP="000747A4">
      <w:pPr>
        <w:pStyle w:val="ListParagraph"/>
        <w:spacing w:line="360" w:lineRule="auto"/>
        <w:jc w:val="both"/>
        <w:rPr>
          <w:lang w:val="en-US"/>
        </w:rPr>
      </w:pPr>
      <w:r w:rsidRPr="000747A4">
        <w:rPr>
          <w:lang w:val="en-US"/>
        </w:rPr>
        <w:t xml:space="preserve">                 </w:t>
      </w:r>
      <w:r w:rsidRPr="000747A4">
        <w:rPr>
          <w:lang w:val="en-US"/>
        </w:rPr>
        <w:tab/>
      </w:r>
      <w:r w:rsidRPr="000747A4">
        <w:rPr>
          <w:lang w:val="en-US"/>
        </w:rPr>
        <w:tab/>
      </w:r>
      <w:r w:rsidRPr="000747A4">
        <w:rPr>
          <w:lang w:val="en-US"/>
        </w:rPr>
        <w:tab/>
      </w:r>
      <w:r w:rsidRPr="000747A4">
        <w:rPr>
          <w:lang w:val="en-US"/>
        </w:rPr>
        <w:tab/>
      </w:r>
      <w:r w:rsidRPr="000747A4">
        <w:rPr>
          <w:lang w:val="en-US"/>
        </w:rPr>
        <w:tab/>
      </w:r>
      <w:r w:rsidRPr="000747A4">
        <w:rPr>
          <w:lang w:val="en-US"/>
        </w:rPr>
        <w:tab/>
      </w:r>
      <w:r w:rsidRPr="000747A4">
        <w:rPr>
          <w:lang w:val="en-US"/>
        </w:rPr>
        <w:tab/>
        <w:t>Width: Fill Parent</w:t>
      </w:r>
      <w:r w:rsidRPr="000747A4">
        <w:rPr>
          <w:lang w:val="en-US"/>
        </w:rPr>
        <w:tab/>
      </w:r>
      <w:r w:rsidRPr="000747A4">
        <w:rPr>
          <w:lang w:val="en-US"/>
        </w:rPr>
        <w:tab/>
      </w:r>
      <w:r w:rsidRPr="000747A4">
        <w:rPr>
          <w:lang w:val="en-US"/>
        </w:rPr>
        <w:tab/>
      </w:r>
      <w:r w:rsidRPr="000747A4">
        <w:rPr>
          <w:lang w:val="en-US"/>
        </w:rPr>
        <w:tab/>
      </w:r>
      <w:r w:rsidRPr="000747A4">
        <w:rPr>
          <w:lang w:val="en-US"/>
        </w:rPr>
        <w:tab/>
      </w:r>
      <w:r w:rsidRPr="000747A4">
        <w:rPr>
          <w:lang w:val="en-US"/>
        </w:rPr>
        <w:tab/>
      </w:r>
      <w:r w:rsidRPr="000747A4">
        <w:rPr>
          <w:lang w:val="en-US"/>
        </w:rPr>
        <w:tab/>
      </w:r>
    </w:p>
    <w:p w:rsidR="00CB13CD" w:rsidRPr="000747A4" w:rsidRDefault="00CB13CD" w:rsidP="000747A4">
      <w:pPr>
        <w:pStyle w:val="ListParagraph"/>
        <w:spacing w:line="360" w:lineRule="auto"/>
        <w:jc w:val="both"/>
        <w:rPr>
          <w:lang w:val="en-US"/>
        </w:rPr>
      </w:pPr>
    </w:p>
    <w:p w:rsidR="00CB13CD" w:rsidRPr="002806FC" w:rsidRDefault="00CB13CD" w:rsidP="000747A4">
      <w:pPr>
        <w:pStyle w:val="ListParagraph"/>
        <w:spacing w:line="360" w:lineRule="auto"/>
        <w:jc w:val="both"/>
        <w:rPr>
          <w:lang w:val="en-GB"/>
        </w:rPr>
      </w:pPr>
      <w:r w:rsidRPr="000747A4">
        <w:rPr>
          <w:lang w:val="en-US"/>
        </w:rPr>
        <w:t>UserInterface</w:t>
      </w:r>
      <w:r w:rsidRPr="000747A4">
        <w:rPr>
          <w:lang w:val="en-US"/>
        </w:rPr>
        <w:tab/>
        <w:t>Label</w:t>
      </w:r>
      <w:r w:rsidRPr="000747A4">
        <w:rPr>
          <w:lang w:val="en-US"/>
        </w:rPr>
        <w:tab/>
      </w:r>
      <w:r w:rsidRPr="002806FC">
        <w:rPr>
          <w:lang w:val="en-GB"/>
        </w:rPr>
        <w:t xml:space="preserve"> </w:t>
      </w:r>
      <w:r w:rsidRPr="000747A4">
        <w:rPr>
          <w:lang w:val="en-US"/>
        </w:rPr>
        <w:t>ScoreLabel</w:t>
      </w:r>
      <w:r w:rsidRPr="000747A4">
        <w:rPr>
          <w:lang w:val="en-US"/>
        </w:rPr>
        <w:tab/>
        <w:t xml:space="preserve">BackgroundColor: </w:t>
      </w:r>
      <w:smartTag w:uri="urn:schemas-microsoft-com:office:smarttags" w:element="City">
        <w:smartTag w:uri="urn:schemas-microsoft-com:office:smarttags" w:element="place">
          <w:r w:rsidRPr="000747A4">
            <w:rPr>
              <w:lang w:val="en-US"/>
            </w:rPr>
            <w:t>Orange</w:t>
          </w:r>
        </w:smartTag>
      </w:smartTag>
    </w:p>
    <w:p w:rsidR="00CB13CD" w:rsidRPr="000747A4" w:rsidRDefault="00CB13CD" w:rsidP="000747A4">
      <w:pPr>
        <w:pStyle w:val="ListParagraph"/>
        <w:spacing w:line="360" w:lineRule="auto"/>
        <w:jc w:val="both"/>
        <w:rPr>
          <w:lang w:val="en-US"/>
        </w:rPr>
      </w:pPr>
      <w:r w:rsidRPr="000747A4">
        <w:rPr>
          <w:lang w:val="en-US"/>
        </w:rPr>
        <w:t xml:space="preserve">                                                                        FontSize: 9.0</w:t>
      </w:r>
    </w:p>
    <w:p w:rsidR="00CB13CD" w:rsidRPr="000747A4" w:rsidRDefault="00CB13CD" w:rsidP="000747A4">
      <w:pPr>
        <w:pStyle w:val="ListParagraph"/>
        <w:spacing w:line="360" w:lineRule="auto"/>
        <w:ind w:left="3600" w:firstLine="720"/>
        <w:jc w:val="both"/>
        <w:rPr>
          <w:lang w:val="en-US"/>
        </w:rPr>
      </w:pPr>
      <w:r w:rsidRPr="000747A4">
        <w:rPr>
          <w:lang w:val="en-US"/>
        </w:rPr>
        <w:t xml:space="preserve">Text: </w:t>
      </w:r>
      <w:r>
        <w:t>Σκορ</w:t>
      </w:r>
      <w:r w:rsidRPr="000747A4">
        <w:rPr>
          <w:lang w:val="en-US"/>
        </w:rPr>
        <w:t xml:space="preserve">  :   0</w:t>
      </w:r>
    </w:p>
    <w:p w:rsidR="00CB13CD" w:rsidRPr="000747A4" w:rsidRDefault="00CB13CD" w:rsidP="000747A4">
      <w:pPr>
        <w:pStyle w:val="ListParagraph"/>
        <w:spacing w:line="360" w:lineRule="auto"/>
        <w:ind w:left="3600" w:firstLine="720"/>
        <w:jc w:val="both"/>
        <w:rPr>
          <w:lang w:val="en-US"/>
        </w:rPr>
      </w:pPr>
      <w:r w:rsidRPr="000747A4">
        <w:rPr>
          <w:lang w:val="en-US"/>
        </w:rPr>
        <w:t>TextAlignment:Center</w:t>
      </w:r>
    </w:p>
    <w:p w:rsidR="00CB13CD" w:rsidRPr="000747A4" w:rsidRDefault="00CB13CD" w:rsidP="000747A4">
      <w:pPr>
        <w:pStyle w:val="ListParagraph"/>
        <w:spacing w:line="360" w:lineRule="auto"/>
        <w:ind w:left="3600" w:firstLine="720"/>
        <w:jc w:val="both"/>
        <w:rPr>
          <w:lang w:val="en-US"/>
        </w:rPr>
      </w:pPr>
      <w:r w:rsidRPr="000747A4">
        <w:rPr>
          <w:lang w:val="en-US"/>
        </w:rPr>
        <w:t>Width:100 pixels</w:t>
      </w:r>
    </w:p>
    <w:p w:rsidR="00CB13CD" w:rsidRPr="002806FC" w:rsidRDefault="00CB13CD" w:rsidP="000747A4">
      <w:pPr>
        <w:pStyle w:val="ListParagraph"/>
        <w:spacing w:line="360" w:lineRule="auto"/>
        <w:ind w:left="3600" w:firstLine="720"/>
        <w:jc w:val="both"/>
        <w:rPr>
          <w:lang w:val="en-GB"/>
        </w:rPr>
      </w:pPr>
      <w:r w:rsidRPr="002806FC">
        <w:rPr>
          <w:lang w:val="en-GB"/>
        </w:rPr>
        <w:t>Height:30 pixels</w:t>
      </w:r>
    </w:p>
    <w:p w:rsidR="00CB13CD" w:rsidRPr="000747A4" w:rsidRDefault="00CB13CD" w:rsidP="000747A4">
      <w:pPr>
        <w:pStyle w:val="ListParagraph"/>
        <w:spacing w:line="360" w:lineRule="auto"/>
        <w:ind w:left="3600" w:firstLine="720"/>
        <w:rPr>
          <w:lang w:val="en-US"/>
        </w:rPr>
      </w:pPr>
      <w:r w:rsidRPr="000747A4">
        <w:rPr>
          <w:lang w:val="en-US"/>
        </w:rPr>
        <w:t xml:space="preserve">  </w:t>
      </w:r>
    </w:p>
    <w:p w:rsidR="00CB13CD" w:rsidRPr="000747A4" w:rsidRDefault="00CB13CD" w:rsidP="000747A4">
      <w:pPr>
        <w:pStyle w:val="ListParagraph"/>
        <w:spacing w:line="360" w:lineRule="auto"/>
        <w:rPr>
          <w:lang w:val="en-US"/>
        </w:rPr>
      </w:pPr>
      <w:r w:rsidRPr="000747A4">
        <w:rPr>
          <w:lang w:val="en-US"/>
        </w:rPr>
        <w:t>UserInterface</w:t>
      </w:r>
      <w:r w:rsidRPr="000747A4">
        <w:rPr>
          <w:lang w:val="en-US"/>
        </w:rPr>
        <w:tab/>
      </w:r>
      <w:r w:rsidRPr="00263B75">
        <w:rPr>
          <w:lang w:val="en-US"/>
        </w:rPr>
        <w:t xml:space="preserve">    </w:t>
      </w:r>
      <w:r w:rsidRPr="000747A4">
        <w:rPr>
          <w:lang w:val="en-US"/>
        </w:rPr>
        <w:t>Button</w:t>
      </w:r>
      <w:r w:rsidRPr="000747A4">
        <w:rPr>
          <w:lang w:val="en-US"/>
        </w:rPr>
        <w:tab/>
        <w:t>StartResetButton</w:t>
      </w:r>
      <w:r w:rsidRPr="000747A4">
        <w:rPr>
          <w:lang w:val="en-US"/>
        </w:rPr>
        <w:tab/>
        <w:t>BackgroundColor:Cyan</w:t>
      </w:r>
    </w:p>
    <w:p w:rsidR="00CB13CD" w:rsidRPr="002B2C60" w:rsidRDefault="00CB13CD" w:rsidP="002B2C60">
      <w:pPr>
        <w:pStyle w:val="ListParagraph"/>
        <w:spacing w:line="360" w:lineRule="auto"/>
        <w:rPr>
          <w:lang w:val="en-US"/>
        </w:rPr>
      </w:pPr>
      <w:r w:rsidRPr="00263B75">
        <w:rPr>
          <w:lang w:val="en-US"/>
        </w:rPr>
        <w:tab/>
        <w:t xml:space="preserve">                                     </w:t>
      </w:r>
      <w:r w:rsidRPr="00263B75">
        <w:rPr>
          <w:lang w:val="en-US"/>
        </w:rPr>
        <w:tab/>
      </w:r>
      <w:r w:rsidRPr="00263B75">
        <w:rPr>
          <w:lang w:val="en-US"/>
        </w:rPr>
        <w:tab/>
      </w:r>
      <w:r w:rsidRPr="00263B75">
        <w:rPr>
          <w:lang w:val="en-US"/>
        </w:rPr>
        <w:tab/>
      </w:r>
      <w:r w:rsidRPr="00263B75">
        <w:rPr>
          <w:lang w:val="en-US"/>
        </w:rPr>
        <w:tab/>
      </w:r>
      <w:r w:rsidRPr="002B2C60">
        <w:rPr>
          <w:lang w:val="en-US"/>
        </w:rPr>
        <w:t>FontSize:10.0</w:t>
      </w:r>
    </w:p>
    <w:p w:rsidR="00CB13CD" w:rsidRPr="002B2C60" w:rsidRDefault="00CB13CD" w:rsidP="002B2C60">
      <w:pPr>
        <w:pStyle w:val="ListParagraph"/>
        <w:spacing w:line="360" w:lineRule="auto"/>
        <w:ind w:left="5040" w:firstLine="720"/>
        <w:rPr>
          <w:lang w:val="en-US"/>
        </w:rPr>
      </w:pPr>
      <w:r w:rsidRPr="002B2C60">
        <w:rPr>
          <w:lang w:val="en-US"/>
        </w:rPr>
        <w:t>Text: Start/Reset</w:t>
      </w:r>
    </w:p>
    <w:p w:rsidR="00CB13CD" w:rsidRPr="002B2C60" w:rsidRDefault="00CB13CD" w:rsidP="002B2C60">
      <w:pPr>
        <w:pStyle w:val="ListParagraph"/>
        <w:spacing w:line="360" w:lineRule="auto"/>
        <w:ind w:left="5040" w:firstLine="720"/>
        <w:rPr>
          <w:lang w:val="en-US"/>
        </w:rPr>
      </w:pPr>
      <w:r w:rsidRPr="002B2C60">
        <w:rPr>
          <w:lang w:val="en-US"/>
        </w:rPr>
        <w:t>TextAlignment: Center</w:t>
      </w:r>
    </w:p>
    <w:p w:rsidR="00CB13CD" w:rsidRPr="002B2C60" w:rsidRDefault="00CB13CD" w:rsidP="002B2C60">
      <w:pPr>
        <w:pStyle w:val="ListParagraph"/>
        <w:spacing w:line="360" w:lineRule="auto"/>
        <w:ind w:left="5040" w:firstLine="720"/>
        <w:rPr>
          <w:lang w:val="en-US"/>
        </w:rPr>
      </w:pPr>
      <w:r w:rsidRPr="002B2C60">
        <w:rPr>
          <w:lang w:val="en-US"/>
        </w:rPr>
        <w:t>Width:100 pixels</w:t>
      </w:r>
    </w:p>
    <w:p w:rsidR="00CB13CD" w:rsidRPr="00263B75" w:rsidRDefault="00CB13CD" w:rsidP="002B2C60">
      <w:pPr>
        <w:pStyle w:val="ListParagraph"/>
        <w:spacing w:line="360" w:lineRule="auto"/>
        <w:ind w:left="5040" w:firstLine="720"/>
        <w:rPr>
          <w:lang w:val="en-US"/>
        </w:rPr>
      </w:pPr>
      <w:r w:rsidRPr="002B2C60">
        <w:rPr>
          <w:lang w:val="en-US"/>
        </w:rPr>
        <w:t>Height:30 pixels</w:t>
      </w:r>
      <w:r w:rsidRPr="002B2C60">
        <w:rPr>
          <w:lang w:val="en-US"/>
        </w:rPr>
        <w:tab/>
      </w:r>
    </w:p>
    <w:p w:rsidR="00CB13CD" w:rsidRPr="00263B75" w:rsidRDefault="00CB13CD" w:rsidP="002B2C60">
      <w:pPr>
        <w:pStyle w:val="ListParagraph"/>
        <w:spacing w:line="360" w:lineRule="auto"/>
        <w:ind w:left="5040" w:firstLine="720"/>
        <w:rPr>
          <w:lang w:val="en-US"/>
        </w:rPr>
      </w:pPr>
      <w:r w:rsidRPr="002B2C60">
        <w:rPr>
          <w:lang w:val="en-US"/>
        </w:rPr>
        <w:tab/>
      </w:r>
    </w:p>
    <w:p w:rsidR="00CB13CD" w:rsidRPr="002B2C60" w:rsidRDefault="00CB13CD" w:rsidP="002B2C60">
      <w:pPr>
        <w:spacing w:line="360" w:lineRule="auto"/>
        <w:rPr>
          <w:lang w:val="en-US"/>
        </w:rPr>
      </w:pPr>
      <w:r w:rsidRPr="002B2C60">
        <w:rPr>
          <w:lang w:val="en-US"/>
        </w:rPr>
        <w:t xml:space="preserve">             UserInterface</w:t>
      </w:r>
      <w:r w:rsidRPr="002B2C60">
        <w:rPr>
          <w:lang w:val="en-US"/>
        </w:rPr>
        <w:tab/>
        <w:t>Button</w:t>
      </w:r>
      <w:r w:rsidRPr="002B2C60">
        <w:rPr>
          <w:lang w:val="en-US"/>
        </w:rPr>
        <w:tab/>
        <w:t>StartResetButton</w:t>
      </w:r>
      <w:r w:rsidRPr="002B2C60">
        <w:rPr>
          <w:lang w:val="en-US"/>
        </w:rPr>
        <w:tab/>
        <w:t>BackgroundColor:Cyan</w:t>
      </w:r>
    </w:p>
    <w:p w:rsidR="00CB13CD" w:rsidRPr="002B2C60" w:rsidRDefault="00CB13CD" w:rsidP="002B2C60">
      <w:pPr>
        <w:pStyle w:val="ListParagraph"/>
        <w:spacing w:line="360" w:lineRule="auto"/>
        <w:ind w:left="5040" w:firstLine="720"/>
        <w:rPr>
          <w:lang w:val="en-US"/>
        </w:rPr>
      </w:pPr>
      <w:r w:rsidRPr="002B2C60">
        <w:rPr>
          <w:lang w:val="en-US"/>
        </w:rPr>
        <w:t>FontSize: 10.0</w:t>
      </w:r>
    </w:p>
    <w:p w:rsidR="00CB13CD" w:rsidRPr="002B2C60" w:rsidRDefault="00CB13CD" w:rsidP="002B2C60">
      <w:pPr>
        <w:pStyle w:val="ListParagraph"/>
        <w:spacing w:line="360" w:lineRule="auto"/>
        <w:ind w:left="5040" w:firstLine="720"/>
        <w:rPr>
          <w:lang w:val="en-US"/>
        </w:rPr>
      </w:pPr>
      <w:r w:rsidRPr="002B2C60">
        <w:rPr>
          <w:lang w:val="en-US"/>
        </w:rPr>
        <w:t>Text: Start/Reset</w:t>
      </w:r>
    </w:p>
    <w:p w:rsidR="00CB13CD" w:rsidRPr="002B2C60" w:rsidRDefault="00CB13CD" w:rsidP="002B2C60">
      <w:pPr>
        <w:pStyle w:val="ListParagraph"/>
        <w:spacing w:line="360" w:lineRule="auto"/>
        <w:ind w:left="5040" w:firstLine="720"/>
        <w:rPr>
          <w:lang w:val="en-US"/>
        </w:rPr>
      </w:pPr>
      <w:r w:rsidRPr="002B2C60">
        <w:rPr>
          <w:lang w:val="en-US"/>
        </w:rPr>
        <w:t>TextAlignment: Center</w:t>
      </w:r>
    </w:p>
    <w:p w:rsidR="00CB13CD" w:rsidRPr="002B2C60" w:rsidRDefault="00CB13CD" w:rsidP="002B2C60">
      <w:pPr>
        <w:pStyle w:val="ListParagraph"/>
        <w:spacing w:line="360" w:lineRule="auto"/>
        <w:ind w:left="5040" w:firstLine="720"/>
        <w:rPr>
          <w:lang w:val="en-US"/>
        </w:rPr>
      </w:pPr>
      <w:r w:rsidRPr="002B2C60">
        <w:rPr>
          <w:lang w:val="en-US"/>
        </w:rPr>
        <w:t>Width:100 pixels</w:t>
      </w:r>
    </w:p>
    <w:p w:rsidR="00CB13CD" w:rsidRPr="002806FC" w:rsidRDefault="00CB13CD" w:rsidP="002B2C60">
      <w:pPr>
        <w:pStyle w:val="ListParagraph"/>
        <w:spacing w:line="360" w:lineRule="auto"/>
        <w:ind w:left="5040" w:firstLine="720"/>
        <w:rPr>
          <w:lang w:val="en-GB"/>
        </w:rPr>
      </w:pPr>
      <w:r w:rsidRPr="002806FC">
        <w:rPr>
          <w:lang w:val="en-GB"/>
        </w:rPr>
        <w:t>Height:30 pixels</w:t>
      </w:r>
    </w:p>
    <w:p w:rsidR="00CB13CD" w:rsidRPr="002806FC" w:rsidRDefault="00CB13CD" w:rsidP="002B2C60">
      <w:pPr>
        <w:pStyle w:val="ListParagraph"/>
        <w:spacing w:line="360" w:lineRule="auto"/>
        <w:ind w:left="5040" w:firstLine="720"/>
        <w:rPr>
          <w:lang w:val="en-GB"/>
        </w:rPr>
      </w:pPr>
    </w:p>
    <w:p w:rsidR="00CB13CD" w:rsidRPr="002806FC" w:rsidRDefault="00CB13CD" w:rsidP="002B2C60">
      <w:pPr>
        <w:pStyle w:val="ListParagraph"/>
        <w:spacing w:line="360" w:lineRule="auto"/>
        <w:ind w:left="5040" w:firstLine="720"/>
        <w:jc w:val="center"/>
        <w:rPr>
          <w:lang w:val="en-GB"/>
        </w:rPr>
      </w:pPr>
    </w:p>
    <w:p w:rsidR="00CB13CD" w:rsidRPr="002806FC" w:rsidRDefault="00CB13CD" w:rsidP="002B2C60">
      <w:pPr>
        <w:pStyle w:val="ListParagraph"/>
        <w:spacing w:line="360" w:lineRule="auto"/>
        <w:ind w:left="5040" w:firstLine="720"/>
        <w:jc w:val="center"/>
        <w:rPr>
          <w:lang w:val="en-GB"/>
        </w:rPr>
      </w:pPr>
    </w:p>
    <w:p w:rsidR="00CB13CD" w:rsidRPr="002B2C60" w:rsidRDefault="00CB13CD" w:rsidP="002B2C60">
      <w:pPr>
        <w:spacing w:line="360" w:lineRule="auto"/>
        <w:rPr>
          <w:lang w:val="en-US"/>
        </w:rPr>
      </w:pPr>
      <w:r>
        <w:rPr>
          <w:lang w:val="en-US"/>
        </w:rPr>
        <w:t>UserInterface</w:t>
      </w:r>
      <w:r>
        <w:rPr>
          <w:lang w:val="en-US"/>
        </w:rPr>
        <w:tab/>
      </w:r>
      <w:r>
        <w:rPr>
          <w:lang w:val="en-US"/>
        </w:rPr>
        <w:tab/>
      </w:r>
      <w:r w:rsidRPr="002B2C60">
        <w:rPr>
          <w:lang w:val="en-US"/>
        </w:rPr>
        <w:t>Label</w:t>
      </w:r>
      <w:r w:rsidRPr="002B2C60">
        <w:rPr>
          <w:lang w:val="en-US"/>
        </w:rPr>
        <w:tab/>
        <w:t>LivesLabel</w:t>
      </w:r>
      <w:r w:rsidRPr="002B2C60">
        <w:rPr>
          <w:lang w:val="en-US"/>
        </w:rPr>
        <w:tab/>
      </w:r>
      <w:r w:rsidRPr="002806FC">
        <w:rPr>
          <w:lang w:val="en-GB"/>
        </w:rPr>
        <w:t xml:space="preserve">                                    </w:t>
      </w:r>
      <w:r w:rsidRPr="002B2C60">
        <w:rPr>
          <w:lang w:val="en-US"/>
        </w:rPr>
        <w:t xml:space="preserve">BackgroundColor: </w:t>
      </w:r>
      <w:smartTag w:uri="urn:schemas-microsoft-com:office:smarttags" w:element="City">
        <w:smartTag w:uri="urn:schemas-microsoft-com:office:smarttags" w:element="place">
          <w:r w:rsidRPr="002B2C60">
            <w:rPr>
              <w:lang w:val="en-US"/>
            </w:rPr>
            <w:t>Orange</w:t>
          </w:r>
        </w:smartTag>
      </w:smartTag>
    </w:p>
    <w:p w:rsidR="00CB13CD" w:rsidRPr="002B2C60" w:rsidRDefault="00CB13CD" w:rsidP="002B2C60">
      <w:pPr>
        <w:pStyle w:val="ListParagraph"/>
        <w:spacing w:line="360" w:lineRule="auto"/>
        <w:ind w:left="5040" w:firstLine="720"/>
        <w:jc w:val="center"/>
        <w:rPr>
          <w:lang w:val="en-US"/>
        </w:rPr>
      </w:pPr>
      <w:r w:rsidRPr="002B2C60">
        <w:rPr>
          <w:lang w:val="en-US"/>
        </w:rPr>
        <w:t>FontSize: 9.0</w:t>
      </w:r>
    </w:p>
    <w:p w:rsidR="00CB13CD" w:rsidRPr="002B2C60" w:rsidRDefault="00CB13CD" w:rsidP="002B2C60">
      <w:pPr>
        <w:pStyle w:val="ListParagraph"/>
        <w:spacing w:line="360" w:lineRule="auto"/>
        <w:ind w:left="5040" w:firstLine="720"/>
        <w:jc w:val="center"/>
        <w:rPr>
          <w:lang w:val="en-US"/>
        </w:rPr>
      </w:pPr>
      <w:r w:rsidRPr="002B2C60">
        <w:rPr>
          <w:lang w:val="en-US"/>
        </w:rPr>
        <w:t xml:space="preserve">Text: </w:t>
      </w:r>
      <w:r>
        <w:t>Ζωές</w:t>
      </w:r>
      <w:r w:rsidRPr="002B2C60">
        <w:rPr>
          <w:lang w:val="en-US"/>
        </w:rPr>
        <w:t xml:space="preserve"> :   5</w:t>
      </w:r>
    </w:p>
    <w:p w:rsidR="00CB13CD" w:rsidRPr="002B2C60" w:rsidRDefault="00CB13CD" w:rsidP="002B2C60">
      <w:pPr>
        <w:pStyle w:val="ListParagraph"/>
        <w:spacing w:line="360" w:lineRule="auto"/>
        <w:ind w:left="5040" w:firstLine="720"/>
        <w:jc w:val="center"/>
        <w:rPr>
          <w:lang w:val="en-US"/>
        </w:rPr>
      </w:pPr>
      <w:r w:rsidRPr="00263B75">
        <w:rPr>
          <w:lang w:val="en-US"/>
        </w:rPr>
        <w:t xml:space="preserve">  </w:t>
      </w:r>
      <w:r w:rsidRPr="002B2C60">
        <w:rPr>
          <w:lang w:val="en-US"/>
        </w:rPr>
        <w:t>TextAlignment:Center</w:t>
      </w:r>
    </w:p>
    <w:p w:rsidR="00CB13CD" w:rsidRPr="002B2C60" w:rsidRDefault="00CB13CD" w:rsidP="002B2C60">
      <w:pPr>
        <w:pStyle w:val="ListParagraph"/>
        <w:spacing w:line="360" w:lineRule="auto"/>
        <w:ind w:left="5040" w:firstLine="720"/>
        <w:jc w:val="center"/>
        <w:rPr>
          <w:lang w:val="en-US"/>
        </w:rPr>
      </w:pPr>
      <w:r w:rsidRPr="002B2C60">
        <w:rPr>
          <w:lang w:val="en-US"/>
        </w:rPr>
        <w:t>Width:100 pixels</w:t>
      </w:r>
    </w:p>
    <w:p w:rsidR="00CB13CD" w:rsidRPr="002806FC" w:rsidRDefault="00CB13CD" w:rsidP="002B2C60">
      <w:pPr>
        <w:pStyle w:val="ListParagraph"/>
        <w:spacing w:line="360" w:lineRule="auto"/>
        <w:ind w:left="5040" w:firstLine="720"/>
        <w:jc w:val="center"/>
        <w:rPr>
          <w:lang w:val="en-GB"/>
        </w:rPr>
      </w:pPr>
      <w:r w:rsidRPr="00263B75">
        <w:rPr>
          <w:lang w:val="en-US"/>
        </w:rPr>
        <w:t xml:space="preserve">            </w:t>
      </w:r>
      <w:r w:rsidRPr="002806FC">
        <w:rPr>
          <w:lang w:val="en-GB"/>
        </w:rPr>
        <w:t>Height:30 pixels</w:t>
      </w:r>
      <w:r w:rsidRPr="002806FC">
        <w:rPr>
          <w:lang w:val="en-GB"/>
        </w:rPr>
        <w:tab/>
      </w:r>
    </w:p>
    <w:p w:rsidR="00CB13CD" w:rsidRPr="002806FC" w:rsidRDefault="00CB13CD" w:rsidP="002B2C60">
      <w:pPr>
        <w:pStyle w:val="ListParagraph"/>
        <w:spacing w:line="360" w:lineRule="auto"/>
        <w:ind w:left="5040" w:firstLine="720"/>
        <w:jc w:val="center"/>
        <w:rPr>
          <w:lang w:val="en-GB"/>
        </w:rPr>
      </w:pPr>
    </w:p>
    <w:p w:rsidR="00CB13CD" w:rsidRPr="002806FC" w:rsidRDefault="00CB13CD" w:rsidP="002B2C60">
      <w:pPr>
        <w:pStyle w:val="ListParagraph"/>
        <w:spacing w:line="360" w:lineRule="auto"/>
        <w:ind w:left="5040" w:firstLine="720"/>
        <w:jc w:val="center"/>
        <w:rPr>
          <w:lang w:val="en-GB"/>
        </w:rPr>
      </w:pPr>
    </w:p>
    <w:p w:rsidR="00CB13CD" w:rsidRPr="002806FC" w:rsidRDefault="00CB13CD" w:rsidP="002B2C60">
      <w:pPr>
        <w:pStyle w:val="ListParagraph"/>
        <w:spacing w:line="360" w:lineRule="auto"/>
        <w:ind w:left="5040" w:firstLine="720"/>
        <w:jc w:val="center"/>
        <w:rPr>
          <w:lang w:val="en-GB"/>
        </w:rPr>
      </w:pPr>
    </w:p>
    <w:p w:rsidR="00CB13CD" w:rsidRPr="002806FC" w:rsidRDefault="00CB13CD" w:rsidP="002B2C60">
      <w:pPr>
        <w:pStyle w:val="ListParagraph"/>
        <w:spacing w:line="360" w:lineRule="auto"/>
        <w:ind w:left="5040" w:firstLine="720"/>
        <w:jc w:val="center"/>
        <w:rPr>
          <w:lang w:val="en-GB"/>
        </w:rPr>
      </w:pPr>
      <w:r w:rsidRPr="002806FC">
        <w:rPr>
          <w:lang w:val="en-GB"/>
        </w:rPr>
        <w:tab/>
      </w:r>
      <w:r w:rsidRPr="002806FC">
        <w:rPr>
          <w:lang w:val="en-GB"/>
        </w:rPr>
        <w:tab/>
      </w:r>
      <w:r w:rsidRPr="002806FC">
        <w:rPr>
          <w:lang w:val="en-GB"/>
        </w:rPr>
        <w:tab/>
      </w:r>
      <w:r w:rsidRPr="002806FC">
        <w:rPr>
          <w:lang w:val="en-GB"/>
        </w:rPr>
        <w:tab/>
      </w:r>
      <w:r w:rsidRPr="002806FC">
        <w:rPr>
          <w:lang w:val="en-GB"/>
        </w:rPr>
        <w:tab/>
      </w:r>
      <w:r w:rsidRPr="002806FC">
        <w:rPr>
          <w:lang w:val="en-GB"/>
        </w:rPr>
        <w:tab/>
      </w:r>
      <w:r w:rsidRPr="002806FC">
        <w:rPr>
          <w:lang w:val="en-GB"/>
        </w:rPr>
        <w:tab/>
      </w:r>
      <w:r w:rsidRPr="002806FC">
        <w:rPr>
          <w:lang w:val="en-GB"/>
        </w:rPr>
        <w:tab/>
      </w:r>
    </w:p>
    <w:p w:rsidR="00CB13CD" w:rsidRPr="002806FC" w:rsidRDefault="00CB13CD" w:rsidP="002B2C60">
      <w:pPr>
        <w:pStyle w:val="ListParagraph"/>
        <w:spacing w:line="360" w:lineRule="auto"/>
        <w:ind w:left="5040" w:firstLine="720"/>
        <w:rPr>
          <w:lang w:val="en-GB"/>
        </w:rPr>
      </w:pPr>
    </w:p>
    <w:p w:rsidR="00CB13CD" w:rsidRPr="004C1BD5" w:rsidRDefault="00CB13CD" w:rsidP="004C1BD5">
      <w:pPr>
        <w:spacing w:line="360" w:lineRule="auto"/>
        <w:rPr>
          <w:lang w:val="en-US"/>
        </w:rPr>
      </w:pPr>
      <w:r w:rsidRPr="004C1BD5">
        <w:rPr>
          <w:lang w:val="en-US"/>
        </w:rPr>
        <w:t xml:space="preserve">Drawing and Animation  Canvas </w:t>
      </w:r>
      <w:r w:rsidRPr="004C1BD5">
        <w:rPr>
          <w:lang w:val="en-US"/>
        </w:rPr>
        <w:tab/>
        <w:t>GameCanvas                  Backgroundlmage :</w:t>
      </w:r>
    </w:p>
    <w:p w:rsidR="00CB13CD" w:rsidRPr="004C1BD5" w:rsidRDefault="00CB13CD" w:rsidP="004C1BD5">
      <w:pPr>
        <w:pStyle w:val="ListParagraph"/>
        <w:spacing w:line="360" w:lineRule="auto"/>
        <w:ind w:left="5040" w:firstLine="720"/>
        <w:rPr>
          <w:lang w:val="en-US"/>
        </w:rPr>
      </w:pPr>
      <w:r w:rsidRPr="004C1BD5">
        <w:rPr>
          <w:lang w:val="en-US"/>
        </w:rPr>
        <w:t>real_grass_background.png</w:t>
      </w:r>
    </w:p>
    <w:p w:rsidR="00CB13CD" w:rsidRPr="004C1BD5" w:rsidRDefault="00CB13CD" w:rsidP="004C1BD5">
      <w:pPr>
        <w:pStyle w:val="ListParagraph"/>
        <w:spacing w:line="360" w:lineRule="auto"/>
        <w:ind w:left="5040" w:firstLine="720"/>
        <w:rPr>
          <w:lang w:val="en-US"/>
        </w:rPr>
      </w:pPr>
      <w:r w:rsidRPr="004C1BD5">
        <w:rPr>
          <w:lang w:val="en-US"/>
        </w:rPr>
        <w:t xml:space="preserve">Width : Fill Parent </w:t>
      </w:r>
    </w:p>
    <w:p w:rsidR="00CB13CD" w:rsidRPr="004C1BD5" w:rsidRDefault="00CB13CD" w:rsidP="004C1BD5">
      <w:pPr>
        <w:pStyle w:val="ListParagraph"/>
        <w:spacing w:line="360" w:lineRule="auto"/>
        <w:ind w:left="5040" w:firstLine="720"/>
        <w:rPr>
          <w:lang w:val="en-US"/>
        </w:rPr>
      </w:pPr>
      <w:r w:rsidRPr="004C1BD5">
        <w:rPr>
          <w:lang w:val="en-US"/>
        </w:rPr>
        <w:t>Height : Fill Parent</w:t>
      </w:r>
    </w:p>
    <w:p w:rsidR="00CB13CD" w:rsidRPr="00263B75" w:rsidRDefault="00CB13CD" w:rsidP="002B2C60">
      <w:pPr>
        <w:pStyle w:val="ListParagraph"/>
        <w:spacing w:line="360" w:lineRule="auto"/>
        <w:ind w:left="5040" w:firstLine="720"/>
        <w:rPr>
          <w:lang w:val="en-US"/>
        </w:rPr>
      </w:pPr>
    </w:p>
    <w:p w:rsidR="00CB13CD" w:rsidRPr="00DD559F" w:rsidRDefault="00CB13CD" w:rsidP="00DD559F">
      <w:pPr>
        <w:spacing w:line="360" w:lineRule="auto"/>
        <w:rPr>
          <w:lang w:val="en-US"/>
        </w:rPr>
      </w:pPr>
      <w:r>
        <w:rPr>
          <w:lang w:val="en-US"/>
        </w:rPr>
        <w:t>Drawing and Animatio</w:t>
      </w:r>
      <w:r w:rsidRPr="00DD559F">
        <w:rPr>
          <w:lang w:val="en-US"/>
        </w:rPr>
        <w:t xml:space="preserve">n   ImageSprite            BallSprite            Picture :Soccer_Ball_small.png </w:t>
      </w:r>
    </w:p>
    <w:p w:rsidR="00CB13CD" w:rsidRPr="00DD559F" w:rsidRDefault="00CB13CD" w:rsidP="00DD559F">
      <w:pPr>
        <w:pStyle w:val="ListParagraph"/>
        <w:spacing w:line="360" w:lineRule="auto"/>
        <w:ind w:left="5040" w:firstLine="720"/>
        <w:rPr>
          <w:lang w:val="en-US"/>
        </w:rPr>
      </w:pPr>
      <w:r w:rsidRPr="00DD559F">
        <w:rPr>
          <w:lang w:val="en-US"/>
        </w:rPr>
        <w:t xml:space="preserve">Width : 40 pixels </w:t>
      </w:r>
    </w:p>
    <w:p w:rsidR="00CB13CD" w:rsidRPr="00DD559F" w:rsidRDefault="00CB13CD" w:rsidP="00DD559F">
      <w:pPr>
        <w:pStyle w:val="ListParagraph"/>
        <w:spacing w:line="360" w:lineRule="auto"/>
        <w:ind w:left="5040" w:firstLine="720"/>
        <w:rPr>
          <w:lang w:val="en-US"/>
        </w:rPr>
      </w:pPr>
      <w:r w:rsidRPr="00DD559F">
        <w:rPr>
          <w:lang w:val="en-US"/>
        </w:rPr>
        <w:t>Height : 40 pixels</w:t>
      </w:r>
    </w:p>
    <w:p w:rsidR="00CB13CD" w:rsidRPr="00DD559F" w:rsidRDefault="00CB13CD" w:rsidP="00DD559F">
      <w:pPr>
        <w:spacing w:line="360" w:lineRule="auto"/>
        <w:rPr>
          <w:lang w:val="en-US"/>
        </w:rPr>
      </w:pPr>
      <w:r w:rsidRPr="00DD559F">
        <w:rPr>
          <w:lang w:val="en-US"/>
        </w:rPr>
        <w:t xml:space="preserve">Media              </w:t>
      </w:r>
      <w:r w:rsidRPr="00DD559F">
        <w:rPr>
          <w:lang w:val="en-US"/>
        </w:rPr>
        <w:tab/>
        <w:t>Player                                   SoundPlayer</w:t>
      </w:r>
      <w:r w:rsidRPr="00DD559F">
        <w:rPr>
          <w:lang w:val="en-US"/>
        </w:rPr>
        <w:tab/>
        <w:t xml:space="preserve">                                          Source: music.mid</w:t>
      </w:r>
    </w:p>
    <w:p w:rsidR="00CB13CD" w:rsidRPr="00DD559F" w:rsidRDefault="00CB13CD" w:rsidP="00DD559F">
      <w:pPr>
        <w:spacing w:line="360" w:lineRule="auto"/>
        <w:rPr>
          <w:lang w:val="en-US"/>
        </w:rPr>
      </w:pPr>
      <w:r w:rsidRPr="00DD559F">
        <w:rPr>
          <w:lang w:val="en-US"/>
        </w:rPr>
        <w:t xml:space="preserve">Sensors   </w:t>
      </w:r>
      <w:r w:rsidRPr="00DD559F">
        <w:rPr>
          <w:lang w:val="en-US"/>
        </w:rPr>
        <w:tab/>
        <w:t>Orientation Sensor</w:t>
      </w:r>
      <w:r w:rsidRPr="00DD559F">
        <w:rPr>
          <w:lang w:val="en-US"/>
        </w:rPr>
        <w:tab/>
        <w:t xml:space="preserve">          GameSensor</w:t>
      </w:r>
      <w:r w:rsidRPr="00DD559F">
        <w:rPr>
          <w:lang w:val="en-US"/>
        </w:rPr>
        <w:tab/>
      </w:r>
    </w:p>
    <w:p w:rsidR="00CB13CD" w:rsidRPr="00DD559F" w:rsidRDefault="00CB13CD" w:rsidP="00DD559F">
      <w:pPr>
        <w:spacing w:line="360" w:lineRule="auto"/>
        <w:rPr>
          <w:lang w:val="en-US"/>
        </w:rPr>
      </w:pPr>
      <w:r w:rsidRPr="00DD559F">
        <w:rPr>
          <w:lang w:val="en-US"/>
        </w:rPr>
        <w:t>Media</w:t>
      </w:r>
      <w:r w:rsidRPr="00DD559F">
        <w:rPr>
          <w:lang w:val="en-US"/>
        </w:rPr>
        <w:tab/>
        <w:t xml:space="preserve">             Player                        </w:t>
      </w:r>
      <w:r w:rsidRPr="00DD559F">
        <w:rPr>
          <w:lang w:val="en-US"/>
        </w:rPr>
        <w:tab/>
        <w:t>ScorePlayer</w:t>
      </w:r>
      <w:r w:rsidRPr="00DD559F">
        <w:rPr>
          <w:lang w:val="en-US"/>
        </w:rPr>
        <w:tab/>
        <w:t xml:space="preserve">                               Source: click.wav</w:t>
      </w:r>
    </w:p>
    <w:p w:rsidR="00CB13CD" w:rsidRPr="002806FC" w:rsidRDefault="00CB13CD" w:rsidP="00DD559F">
      <w:pPr>
        <w:spacing w:line="360" w:lineRule="auto"/>
        <w:rPr>
          <w:lang w:val="en-GB"/>
        </w:rPr>
      </w:pPr>
      <w:r w:rsidRPr="00DD559F">
        <w:rPr>
          <w:lang w:val="en-US"/>
        </w:rPr>
        <w:t>Media</w:t>
      </w:r>
      <w:r w:rsidRPr="00DD559F">
        <w:rPr>
          <w:lang w:val="en-US"/>
        </w:rPr>
        <w:tab/>
        <w:t xml:space="preserve">             Player</w:t>
      </w:r>
      <w:r w:rsidRPr="00DD559F">
        <w:rPr>
          <w:lang w:val="en-US"/>
        </w:rPr>
        <w:tab/>
        <w:t xml:space="preserve">                                   LostPlayer</w:t>
      </w:r>
      <w:r w:rsidRPr="00DD559F">
        <w:rPr>
          <w:lang w:val="en-US"/>
        </w:rPr>
        <w:tab/>
        <w:t xml:space="preserve">                    Source: explosion.wav</w:t>
      </w:r>
    </w:p>
    <w:p w:rsidR="00CB13CD" w:rsidRPr="00DD559F" w:rsidRDefault="00CB13CD" w:rsidP="00DD559F">
      <w:pPr>
        <w:pStyle w:val="ListParagraph"/>
        <w:spacing w:line="360" w:lineRule="auto"/>
        <w:rPr>
          <w:b/>
          <w:color w:val="FFFFFF"/>
          <w:highlight w:val="black"/>
        </w:rPr>
      </w:pPr>
      <w:r w:rsidRPr="00DD559F">
        <w:rPr>
          <w:color w:val="FFFFFF"/>
          <w:highlight w:val="black"/>
        </w:rPr>
        <w:t>Βήμα 4</w:t>
      </w:r>
      <w:r w:rsidRPr="00DD559F">
        <w:rPr>
          <w:b/>
        </w:rPr>
        <w:t xml:space="preserve">  Αρχική θέση μπάλας</w:t>
      </w:r>
    </w:p>
    <w:p w:rsidR="00CB13CD" w:rsidRDefault="00CB13CD" w:rsidP="00DD559F">
      <w:pPr>
        <w:spacing w:line="360" w:lineRule="auto"/>
      </w:pPr>
      <w:r>
        <w:tab/>
      </w:r>
      <w:r w:rsidRPr="00DD559F">
        <w:t>Πρώτα απ' όλα θα υλοποιήσουμε μία διαδικασία, που θα αναπαράγει τη μουσική του παιχνιδιού και θα περιγράφει τη τυχαία κίνηση της μπάλας.</w:t>
      </w:r>
    </w:p>
    <w:p w:rsidR="00CB13CD" w:rsidRDefault="00CB13CD" w:rsidP="00DD559F">
      <w:pPr>
        <w:spacing w:line="360" w:lineRule="auto"/>
      </w:pPr>
      <w:r>
        <w:rPr>
          <w:noProof/>
          <w:lang w:eastAsia="el-GR"/>
        </w:rPr>
        <w:pict>
          <v:shape id="Εικόνα 10" o:spid="_x0000_i1031" type="#_x0000_t75" style="width:441pt;height:81pt;visibility:visible" o:bordertopcolor="black" o:borderleftcolor="black" o:borderbottomcolor="black" o:borderrightcolor="black">
            <v:imagedata r:id="rId12" o:title=""/>
            <w10:bordertop type="double" width="4"/>
            <w10:borderleft type="double" width="4"/>
            <w10:borderbottom type="double" width="4"/>
            <w10:borderright type="double" width="4"/>
          </v:shape>
        </w:pict>
      </w:r>
    </w:p>
    <w:p w:rsidR="00CB13CD" w:rsidRDefault="00CB13CD" w:rsidP="00EA5F7E">
      <w:pPr>
        <w:spacing w:line="360" w:lineRule="auto"/>
      </w:pPr>
      <w:r>
        <w:t>Στο ξεκίνημα του παιχνιδιού θέλουμε τα γραφικό της μπάλας να τοποθετη¬θεί σε τυχαίες θέσεις, μέσα στα όρια του καμβά, φυσικά. Έτσι καλούμε τη διαδικασία MoveBall</w:t>
      </w:r>
      <w:r>
        <w:rPr>
          <w:noProof/>
          <w:lang w:eastAsia="el-GR"/>
        </w:rPr>
        <w:pict>
          <v:shape id="Εικόνα 11" o:spid="_x0000_i1032" type="#_x0000_t75" style="width:180pt;height:66.75pt;visibility:visible" o:bordertopcolor="black" o:borderleftcolor="black" o:borderbottomcolor="black" o:borderrightcolor="black">
            <v:imagedata r:id="rId13" o:title=""/>
            <w10:bordertop type="double" width="4"/>
            <w10:borderleft type="double" width="4"/>
            <w10:borderbottom type="double" width="4"/>
            <w10:borderright type="double" width="4"/>
          </v:shape>
        </w:pict>
      </w:r>
    </w:p>
    <w:p w:rsidR="00CB13CD" w:rsidRDefault="00CB13CD" w:rsidP="00EA5F7E">
      <w:pPr>
        <w:spacing w:line="360" w:lineRule="auto"/>
      </w:pPr>
    </w:p>
    <w:p w:rsidR="00CB13CD" w:rsidRPr="00EA5F7E" w:rsidRDefault="00CB13CD" w:rsidP="00EA5F7E">
      <w:pPr>
        <w:pStyle w:val="ListParagraph"/>
        <w:spacing w:line="360" w:lineRule="auto"/>
        <w:rPr>
          <w:color w:val="FFFFFF"/>
          <w:highlight w:val="black"/>
        </w:rPr>
      </w:pPr>
      <w:r w:rsidRPr="00EA5F7E">
        <w:rPr>
          <w:color w:val="FFFFFF"/>
          <w:highlight w:val="black"/>
        </w:rPr>
        <w:t>Βήμα 5</w:t>
      </w:r>
    </w:p>
    <w:p w:rsidR="00CB13CD" w:rsidRPr="00EA5F7E" w:rsidRDefault="00CB13CD" w:rsidP="00EA5F7E">
      <w:pPr>
        <w:spacing w:line="360" w:lineRule="auto"/>
        <w:rPr>
          <w:b/>
        </w:rPr>
      </w:pPr>
      <w:r w:rsidRPr="00EA5F7E">
        <w:rPr>
          <w:b/>
        </w:rPr>
        <w:tab/>
        <w:t>Τυχαία κίνηση της μπάλας όταν αυτή ακουμπήσει στα άκρα του καμβά</w:t>
      </w:r>
    </w:p>
    <w:p w:rsidR="00CB13CD" w:rsidRDefault="00CB13CD" w:rsidP="00EA5F7E">
      <w:pPr>
        <w:spacing w:line="360" w:lineRule="auto"/>
      </w:pPr>
      <w:r w:rsidRPr="00EA5F7E">
        <w:t>Επίσης όταν  η μπάλα αγγίζει κάποια από τις 4 πλευρές του καμβά θέλουμε να κάνει πάλι τυχαία κίνηση.</w:t>
      </w:r>
    </w:p>
    <w:p w:rsidR="00CB13CD" w:rsidRDefault="00CB13CD" w:rsidP="00EA5F7E">
      <w:pPr>
        <w:spacing w:line="360" w:lineRule="auto"/>
      </w:pPr>
    </w:p>
    <w:p w:rsidR="00CB13CD" w:rsidRDefault="00CB13CD" w:rsidP="00EA5F7E">
      <w:pPr>
        <w:spacing w:line="360" w:lineRule="auto"/>
      </w:pPr>
      <w:r>
        <w:rPr>
          <w:noProof/>
          <w:lang w:eastAsia="el-GR"/>
        </w:rPr>
        <w:pict>
          <v:shape id="Εικόνα 12" o:spid="_x0000_i1033" type="#_x0000_t75" style="width:199.5pt;height:90pt;visibility:visible" o:bordertopcolor="black" o:borderleftcolor="black" o:borderbottomcolor="black" o:borderrightcolor="black">
            <v:imagedata r:id="rId14" o:title=""/>
            <w10:bordertop type="double" width="4"/>
            <w10:borderleft type="double" width="4"/>
            <w10:borderbottom type="double" width="4"/>
            <w10:borderright type="double" width="4"/>
          </v:shape>
        </w:pict>
      </w:r>
    </w:p>
    <w:p w:rsidR="00CB13CD" w:rsidRPr="00EA5F7E" w:rsidRDefault="00CB13CD" w:rsidP="00EA5F7E">
      <w:pPr>
        <w:pStyle w:val="ListParagraph"/>
        <w:spacing w:line="360" w:lineRule="auto"/>
        <w:rPr>
          <w:color w:val="FFFFFF"/>
          <w:highlight w:val="black"/>
          <w:u w:val="single"/>
        </w:rPr>
      </w:pPr>
      <w:r w:rsidRPr="00EA5F7E">
        <w:rPr>
          <w:color w:val="FFFFFF"/>
          <w:highlight w:val="black"/>
          <w:u w:val="single"/>
        </w:rPr>
        <w:t>Βήμα6</w:t>
      </w:r>
      <w:r w:rsidRPr="00EA5F7E">
        <w:t xml:space="preserve"> </w:t>
      </w:r>
      <w:r>
        <w:t xml:space="preserve"> </w:t>
      </w:r>
      <w:r w:rsidRPr="00EA5F7E">
        <w:rPr>
          <w:b/>
        </w:rPr>
        <w:t>Μετακίνηση μπάλας με τη βοήθεια του αισθητήρα</w:t>
      </w:r>
    </w:p>
    <w:p w:rsidR="00CB13CD" w:rsidRDefault="00CB13CD" w:rsidP="00EA5F7E">
      <w:pPr>
        <w:spacing w:line="360" w:lineRule="auto"/>
      </w:pPr>
      <w:r>
        <w:t xml:space="preserve">Όταν η κινητή μας συσκευή αλλάζει προσανατολισμό θα πρέπει η μπάλα να μετακινείται προς την κατεύθυνση που «έστριψε» και η συσκευή. </w:t>
      </w:r>
    </w:p>
    <w:p w:rsidR="00CB13CD" w:rsidRDefault="00CB13CD" w:rsidP="00EA5F7E">
      <w:pPr>
        <w:spacing w:line="360" w:lineRule="auto"/>
      </w:pPr>
      <w:r>
        <w:t>Για να το πετύχουμε αυτό θα χρησιμοποιήσουμε καταρχήν το γεγονός αλλαγής κατεύθυνσης του αισθητήρα προσανατολισμού.</w:t>
      </w:r>
    </w:p>
    <w:p w:rsidR="00CB13CD" w:rsidRDefault="00CB13CD" w:rsidP="00DD559F">
      <w:pPr>
        <w:spacing w:line="360" w:lineRule="auto"/>
      </w:pPr>
      <w:r>
        <w:rPr>
          <w:noProof/>
          <w:lang w:eastAsia="el-GR"/>
        </w:rPr>
        <w:pict>
          <v:shape id="Εικόνα 13" o:spid="_x0000_i1034" type="#_x0000_t75" style="width:393.75pt;height:110.25pt;visibility:visible" o:bordertopcolor="black" o:borderleftcolor="black" o:borderbottomcolor="black" o:borderrightcolor="black">
            <v:imagedata r:id="rId15" o:title=""/>
            <w10:bordertop type="double" width="4"/>
            <w10:borderleft type="double" width="4"/>
            <w10:borderbottom type="double" width="4"/>
            <w10:borderright type="double" width="4"/>
          </v:shape>
        </w:pict>
      </w:r>
    </w:p>
    <w:p w:rsidR="00CB13CD" w:rsidRDefault="00CB13CD" w:rsidP="00EA5F7E">
      <w:pPr>
        <w:spacing w:line="360" w:lineRule="auto"/>
      </w:pPr>
      <w:r w:rsidRPr="00EA5F7E">
        <w:rPr>
          <w:color w:val="FFFFFF"/>
          <w:highlight w:val="black"/>
          <w:u w:val="single"/>
        </w:rPr>
        <w:t>Βήμα7</w:t>
      </w:r>
      <w:r>
        <w:tab/>
        <w:t>Εύστοχο και άστοχο χτύπημα της μπάλας</w:t>
      </w:r>
    </w:p>
    <w:p w:rsidR="00CB13CD" w:rsidRDefault="00CB13CD" w:rsidP="00EA5F7E">
      <w:pPr>
        <w:spacing w:line="360" w:lineRule="auto"/>
      </w:pPr>
      <w:r w:rsidRPr="00EA5F7E">
        <w:t>Όταν έχουμε ένα εύστοχο χτύπημα της μπάλας τότε ακούγεται ο ήχος εύστοχου αγγίγματος της μπάλας, ο παίκτης κερδίζει ένα πόντο και η ταχύτητα της μπάλας αυξάνεται κατά 10. Όταν αντίθετα έχουμε άστοχο χτύπημα της μπάλας (ο παίκτης αγγίξει την πίστα, αλλά όχι τη μπάλα )τότε ο παίκτης χάνει μία ζωή. Γι' αυτό το λόγο αρχικοποιούμε τρείς μεταβλητές speed, points και lives σε 10, 0, 5 αντίστοιχα.</w:t>
      </w:r>
      <w:r>
        <w:rPr>
          <w:noProof/>
          <w:lang w:eastAsia="el-GR"/>
        </w:rPr>
        <w:pict>
          <v:shape id="Εικόνα 15" o:spid="_x0000_i1035" type="#_x0000_t75" style="width:474pt;height:35.25pt;visibility:visible">
            <v:imagedata r:id="rId16" o:title=""/>
          </v:shape>
        </w:pict>
      </w:r>
    </w:p>
    <w:p w:rsidR="00CB13CD" w:rsidRDefault="00CB13CD" w:rsidP="00EA5F7E">
      <w:pPr>
        <w:spacing w:line="360" w:lineRule="auto"/>
      </w:pPr>
      <w:r>
        <w:t>Στη συνέχεια αν έχουμε εύστοχο άγγιγμα της μπάλας, ο παίκτης κερδίζει ένα πόντο και η ταχύτητα της μπάλας αυξάνεται κατά 10. Αν αντίθετα ο παίκτης αγγίξει την πίστα, αλλά όχι τη μπάλα τότε ο παίκτης χάνει μια ζωή. Αν ο παίκτης χάσει και τις 5 ζωές τότε εμφανίζεται το μήνυμα "Λυπάμαι... Έχασες" και η μπάλα εξαφανίζεται. Παράλληλα ακούγεται ο ήχος explosion.wav που σημαίνει ότι ο παίκτης έχει χάσει και πρέπει να πατηθεί το κουμπί Start/Reset για να ξεκινήσει το παιχνίδι.</w:t>
      </w:r>
    </w:p>
    <w:p w:rsidR="00CB13CD" w:rsidRDefault="00CB13CD" w:rsidP="00EA5F7E">
      <w:pPr>
        <w:spacing w:line="360" w:lineRule="auto"/>
      </w:pPr>
    </w:p>
    <w:p w:rsidR="00CB13CD" w:rsidRDefault="00CB13CD" w:rsidP="00EA5F7E">
      <w:pPr>
        <w:spacing w:line="360" w:lineRule="auto"/>
      </w:pPr>
      <w:r>
        <w:rPr>
          <w:noProof/>
          <w:lang w:eastAsia="el-GR"/>
        </w:rPr>
        <w:pict>
          <v:shape id="Εικόνα 16" o:spid="_x0000_i1036" type="#_x0000_t75" style="width:372.75pt;height:359.25pt;visibility:visible">
            <v:imagedata r:id="rId17" o:title=""/>
          </v:shape>
        </w:pict>
      </w:r>
    </w:p>
    <w:p w:rsidR="00CB13CD" w:rsidRDefault="00CB13CD" w:rsidP="00EA5F7E">
      <w:pPr>
        <w:spacing w:line="360" w:lineRule="auto"/>
      </w:pPr>
    </w:p>
    <w:p w:rsidR="00CB13CD" w:rsidRDefault="00CB13CD" w:rsidP="00EA5F7E">
      <w:pPr>
        <w:spacing w:line="360" w:lineRule="auto"/>
      </w:pPr>
      <w:r w:rsidRPr="00EA5F7E">
        <w:rPr>
          <w:color w:val="FFFFFF"/>
          <w:highlight w:val="black"/>
          <w:u w:val="single"/>
        </w:rPr>
        <w:t>Βήμα8</w:t>
      </w:r>
      <w:r>
        <w:tab/>
      </w:r>
      <w:r w:rsidRPr="00EA5F7E">
        <w:rPr>
          <w:b/>
        </w:rPr>
        <w:t>Ενέργειες με το πάτημα του κουμπιού Start/Reset</w:t>
      </w:r>
    </w:p>
    <w:p w:rsidR="00CB13CD" w:rsidRDefault="00CB13CD" w:rsidP="00EA5F7E">
      <w:pPr>
        <w:spacing w:line="360" w:lineRule="auto"/>
      </w:pPr>
    </w:p>
    <w:p w:rsidR="00CB13CD" w:rsidRDefault="00CB13CD" w:rsidP="00EA5F7E">
      <w:pPr>
        <w:spacing w:line="360" w:lineRule="auto"/>
      </w:pPr>
      <w:r>
        <w:rPr>
          <w:noProof/>
          <w:lang w:eastAsia="el-GR"/>
        </w:rPr>
        <w:pict>
          <v:shape id="Εικόνα 17" o:spid="_x0000_i1037" type="#_x0000_t75" style="width:393.75pt;height:231.75pt;visibility:visible" o:bordertopcolor="black" o:borderleftcolor="black" o:borderbottomcolor="black" o:borderrightcolor="black">
            <v:imagedata r:id="rId18" o:title=""/>
            <w10:bordertop type="double" width="4"/>
            <w10:borderleft type="double" width="4"/>
            <w10:borderbottom type="double" width="4"/>
            <w10:borderright type="double" width="4"/>
          </v:shape>
        </w:pict>
      </w: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r>
        <w:t>Όταν πατηθεί το κουμπί Start/Reset τότε το παιχνίδι θα ξεκινήσει. Άρα θα κάνουμε ξανά αρχικοποιήσεις στις μεταβλητές points, speed και lives. Η μεταβλητή points θα γίνει 0 και το Σκορ στο ScoreLabel.Text θα μηδενιστεί.  Η μεταβλητή lives θα γίνει 5 και οι Ζωές  στο LivesLabel.Text θα γίνουν 5. Επίσης η εικόνα της μπάλας θα εμφανιστεί ξανά.</w:t>
      </w:r>
    </w:p>
    <w:p w:rsidR="00CB13CD" w:rsidRDefault="00CB13CD" w:rsidP="00EA5F7E">
      <w:pPr>
        <w:spacing w:line="360" w:lineRule="auto"/>
      </w:pPr>
    </w:p>
    <w:p w:rsidR="00CB13CD" w:rsidRDefault="00CB13CD" w:rsidP="00EA5F7E">
      <w:pPr>
        <w:spacing w:line="360" w:lineRule="auto"/>
      </w:pPr>
    </w:p>
    <w:p w:rsidR="00CB13CD" w:rsidRDefault="00CB13CD" w:rsidP="00EA5F7E">
      <w:pPr>
        <w:spacing w:line="360" w:lineRule="auto"/>
      </w:pPr>
    </w:p>
    <w:sectPr w:rsidR="00CB13CD" w:rsidSect="000747A4">
      <w:pgSz w:w="11906" w:h="16838"/>
      <w:pgMar w:top="1440" w:right="1474" w:bottom="1440"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3CD" w:rsidRDefault="00CB13CD" w:rsidP="00EA5F7E">
      <w:pPr>
        <w:spacing w:after="0" w:line="240" w:lineRule="auto"/>
      </w:pPr>
      <w:r>
        <w:separator/>
      </w:r>
    </w:p>
  </w:endnote>
  <w:endnote w:type="continuationSeparator" w:id="0">
    <w:p w:rsidR="00CB13CD" w:rsidRDefault="00CB13CD" w:rsidP="00EA5F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3CD" w:rsidRDefault="00CB13CD" w:rsidP="00EA5F7E">
      <w:pPr>
        <w:spacing w:after="0" w:line="240" w:lineRule="auto"/>
      </w:pPr>
      <w:r>
        <w:separator/>
      </w:r>
    </w:p>
  </w:footnote>
  <w:footnote w:type="continuationSeparator" w:id="0">
    <w:p w:rsidR="00CB13CD" w:rsidRDefault="00CB13CD" w:rsidP="00EA5F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5.25pt;visibility:visible" o:bullet="t">
        <v:imagedata r:id="rId1" o:title=""/>
      </v:shape>
    </w:pict>
  </w:numPicBullet>
  <w:abstractNum w:abstractNumId="0">
    <w:nsid w:val="0ADA6D6D"/>
    <w:multiLevelType w:val="multilevel"/>
    <w:tmpl w:val="8020F466"/>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2C1321C0"/>
    <w:multiLevelType w:val="hybridMultilevel"/>
    <w:tmpl w:val="085290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CC51AC2"/>
    <w:multiLevelType w:val="multilevel"/>
    <w:tmpl w:val="6D060B5C"/>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4DA91CC8"/>
    <w:multiLevelType w:val="hybridMultilevel"/>
    <w:tmpl w:val="C61CC2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5D75"/>
    <w:rsid w:val="000747A4"/>
    <w:rsid w:val="000927A6"/>
    <w:rsid w:val="00142323"/>
    <w:rsid w:val="001A0960"/>
    <w:rsid w:val="0021065E"/>
    <w:rsid w:val="00263B75"/>
    <w:rsid w:val="00277F3C"/>
    <w:rsid w:val="002806FC"/>
    <w:rsid w:val="002A580C"/>
    <w:rsid w:val="002B2C60"/>
    <w:rsid w:val="003A4D36"/>
    <w:rsid w:val="004210C1"/>
    <w:rsid w:val="004A5D75"/>
    <w:rsid w:val="004C1BD5"/>
    <w:rsid w:val="0054148A"/>
    <w:rsid w:val="005E6785"/>
    <w:rsid w:val="00636C07"/>
    <w:rsid w:val="00646A14"/>
    <w:rsid w:val="006B0845"/>
    <w:rsid w:val="006C5A47"/>
    <w:rsid w:val="007136AA"/>
    <w:rsid w:val="007D20F0"/>
    <w:rsid w:val="00821FA6"/>
    <w:rsid w:val="00851AD9"/>
    <w:rsid w:val="00953314"/>
    <w:rsid w:val="00972090"/>
    <w:rsid w:val="00A555AE"/>
    <w:rsid w:val="00AC4A3D"/>
    <w:rsid w:val="00B353B4"/>
    <w:rsid w:val="00B51465"/>
    <w:rsid w:val="00B75283"/>
    <w:rsid w:val="00BB23A0"/>
    <w:rsid w:val="00C048A0"/>
    <w:rsid w:val="00C77B01"/>
    <w:rsid w:val="00CA036C"/>
    <w:rsid w:val="00CB13CD"/>
    <w:rsid w:val="00D96CE7"/>
    <w:rsid w:val="00DD559F"/>
    <w:rsid w:val="00E054A2"/>
    <w:rsid w:val="00E53760"/>
    <w:rsid w:val="00E95FF2"/>
    <w:rsid w:val="00EA5F7E"/>
    <w:rsid w:val="00EA6823"/>
    <w:rsid w:val="00ED62E9"/>
    <w:rsid w:val="00F87771"/>
    <w:rsid w:val="00FE5C2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65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054A2"/>
    <w:pPr>
      <w:ind w:left="720"/>
      <w:contextualSpacing/>
    </w:pPr>
  </w:style>
  <w:style w:type="paragraph" w:styleId="BalloonText">
    <w:name w:val="Balloon Text"/>
    <w:basedOn w:val="Normal"/>
    <w:link w:val="BalloonTextChar"/>
    <w:uiPriority w:val="99"/>
    <w:semiHidden/>
    <w:rsid w:val="00E53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3760"/>
    <w:rPr>
      <w:rFonts w:ascii="Tahoma" w:hAnsi="Tahoma" w:cs="Tahoma"/>
      <w:sz w:val="16"/>
      <w:szCs w:val="16"/>
    </w:rPr>
  </w:style>
  <w:style w:type="character" w:styleId="Hyperlink">
    <w:name w:val="Hyperlink"/>
    <w:basedOn w:val="DefaultParagraphFont"/>
    <w:uiPriority w:val="99"/>
    <w:rsid w:val="00BB23A0"/>
    <w:rPr>
      <w:rFonts w:cs="Times New Roman"/>
      <w:color w:val="0000FF"/>
      <w:u w:val="single"/>
    </w:rPr>
  </w:style>
  <w:style w:type="character" w:customStyle="1" w:styleId="a">
    <w:name w:val="Σώμα κειμένου_"/>
    <w:basedOn w:val="DefaultParagraphFont"/>
    <w:link w:val="121"/>
    <w:uiPriority w:val="99"/>
    <w:locked/>
    <w:rsid w:val="004210C1"/>
    <w:rPr>
      <w:rFonts w:ascii="Calibri" w:hAnsi="Calibri" w:cs="Calibri"/>
      <w:sz w:val="20"/>
      <w:szCs w:val="20"/>
      <w:shd w:val="clear" w:color="auto" w:fill="FFFFFF"/>
    </w:rPr>
  </w:style>
  <w:style w:type="character" w:customStyle="1" w:styleId="7">
    <w:name w:val="Σώμα κειμένου (7)"/>
    <w:basedOn w:val="DefaultParagraphFont"/>
    <w:uiPriority w:val="99"/>
    <w:rsid w:val="004210C1"/>
    <w:rPr>
      <w:rFonts w:ascii="Calibri" w:hAnsi="Calibri" w:cs="Calibri"/>
      <w:color w:val="FFFFFF"/>
      <w:spacing w:val="30"/>
      <w:sz w:val="23"/>
      <w:szCs w:val="23"/>
    </w:rPr>
  </w:style>
  <w:style w:type="paragraph" w:customStyle="1" w:styleId="121">
    <w:name w:val="Σώμα κειμένου121"/>
    <w:basedOn w:val="Normal"/>
    <w:link w:val="a"/>
    <w:uiPriority w:val="99"/>
    <w:rsid w:val="004210C1"/>
    <w:pPr>
      <w:shd w:val="clear" w:color="auto" w:fill="FFFFFF"/>
      <w:spacing w:before="840" w:after="180" w:line="278" w:lineRule="exact"/>
      <w:ind w:hanging="3560"/>
      <w:jc w:val="both"/>
    </w:pPr>
    <w:rPr>
      <w:rFonts w:cs="Calibri"/>
      <w:sz w:val="20"/>
      <w:szCs w:val="20"/>
    </w:rPr>
  </w:style>
  <w:style w:type="character" w:customStyle="1" w:styleId="13">
    <w:name w:val="Σώμα κειμένου (13)_"/>
    <w:basedOn w:val="DefaultParagraphFont"/>
    <w:link w:val="130"/>
    <w:uiPriority w:val="99"/>
    <w:locked/>
    <w:rsid w:val="004210C1"/>
    <w:rPr>
      <w:rFonts w:ascii="Calibri" w:hAnsi="Calibri" w:cs="Calibri"/>
      <w:sz w:val="20"/>
      <w:szCs w:val="20"/>
      <w:shd w:val="clear" w:color="auto" w:fill="FFFFFF"/>
    </w:rPr>
  </w:style>
  <w:style w:type="paragraph" w:customStyle="1" w:styleId="130">
    <w:name w:val="Σώμα κειμένου (13)"/>
    <w:basedOn w:val="Normal"/>
    <w:link w:val="13"/>
    <w:uiPriority w:val="99"/>
    <w:rsid w:val="004210C1"/>
    <w:pPr>
      <w:shd w:val="clear" w:color="auto" w:fill="FFFFFF"/>
      <w:spacing w:after="0" w:line="240" w:lineRule="atLeast"/>
    </w:pPr>
    <w:rPr>
      <w:rFonts w:cs="Calibri"/>
      <w:sz w:val="20"/>
      <w:szCs w:val="20"/>
    </w:rPr>
  </w:style>
  <w:style w:type="character" w:customStyle="1" w:styleId="a0">
    <w:name w:val="Κεφαλίδα ή υποσέλιδο_"/>
    <w:basedOn w:val="DefaultParagraphFont"/>
    <w:link w:val="a1"/>
    <w:uiPriority w:val="99"/>
    <w:locked/>
    <w:rsid w:val="004210C1"/>
    <w:rPr>
      <w:rFonts w:ascii="Times New Roman" w:hAnsi="Times New Roman" w:cs="Times New Roman"/>
      <w:sz w:val="20"/>
      <w:szCs w:val="20"/>
      <w:shd w:val="clear" w:color="auto" w:fill="FFFFFF"/>
    </w:rPr>
  </w:style>
  <w:style w:type="character" w:customStyle="1" w:styleId="Calibri">
    <w:name w:val="Κεφαλίδα ή υποσέλιδο + Calibri"/>
    <w:aliases w:val="7,5 στ."/>
    <w:basedOn w:val="a0"/>
    <w:uiPriority w:val="99"/>
    <w:rsid w:val="004210C1"/>
    <w:rPr>
      <w:rFonts w:ascii="Calibri" w:hAnsi="Calibri" w:cs="Calibri"/>
      <w:spacing w:val="0"/>
      <w:sz w:val="15"/>
      <w:szCs w:val="15"/>
    </w:rPr>
  </w:style>
  <w:style w:type="character" w:customStyle="1" w:styleId="Calibri2">
    <w:name w:val="Κεφαλίδα ή υποσέλιδο + Calibri2"/>
    <w:aliases w:val="8 στ."/>
    <w:basedOn w:val="a0"/>
    <w:uiPriority w:val="99"/>
    <w:rsid w:val="004210C1"/>
    <w:rPr>
      <w:rFonts w:ascii="Calibri" w:hAnsi="Calibri" w:cs="Calibri"/>
      <w:spacing w:val="0"/>
      <w:sz w:val="16"/>
      <w:szCs w:val="16"/>
      <w:lang w:val="en-US"/>
    </w:rPr>
  </w:style>
  <w:style w:type="character" w:customStyle="1" w:styleId="Calibri1">
    <w:name w:val="Κεφαλίδα ή υποσέλιδο + Calibri1"/>
    <w:aliases w:val="71,5 στ.2,Έντονη γραφή"/>
    <w:basedOn w:val="a0"/>
    <w:uiPriority w:val="99"/>
    <w:rsid w:val="004210C1"/>
    <w:rPr>
      <w:rFonts w:ascii="Calibri" w:hAnsi="Calibri" w:cs="Calibri"/>
      <w:b/>
      <w:bCs/>
      <w:spacing w:val="0"/>
      <w:sz w:val="15"/>
      <w:szCs w:val="15"/>
    </w:rPr>
  </w:style>
  <w:style w:type="character" w:customStyle="1" w:styleId="70">
    <w:name w:val="Σώμα κειμένου (7) + Έντονη γραφή"/>
    <w:aliases w:val="Διάστιχο 0 στ."/>
    <w:basedOn w:val="DefaultParagraphFont"/>
    <w:uiPriority w:val="99"/>
    <w:rsid w:val="004210C1"/>
    <w:rPr>
      <w:rFonts w:ascii="Calibri" w:hAnsi="Calibri" w:cs="Calibri"/>
      <w:b/>
      <w:bCs/>
      <w:color w:val="FFFFFF"/>
      <w:spacing w:val="0"/>
      <w:sz w:val="23"/>
      <w:szCs w:val="23"/>
    </w:rPr>
  </w:style>
  <w:style w:type="paragraph" w:customStyle="1" w:styleId="a1">
    <w:name w:val="Κεφαλίδα ή υποσέλιδο"/>
    <w:basedOn w:val="Normal"/>
    <w:link w:val="a0"/>
    <w:uiPriority w:val="99"/>
    <w:rsid w:val="004210C1"/>
    <w:pPr>
      <w:shd w:val="clear" w:color="auto" w:fill="FFFFFF"/>
      <w:spacing w:after="0" w:line="240" w:lineRule="auto"/>
    </w:pPr>
    <w:rPr>
      <w:rFonts w:ascii="Times New Roman" w:eastAsia="Times New Roman" w:hAnsi="Times New Roman"/>
      <w:sz w:val="20"/>
      <w:szCs w:val="20"/>
    </w:rPr>
  </w:style>
  <w:style w:type="paragraph" w:styleId="Footer">
    <w:name w:val="footer"/>
    <w:basedOn w:val="Normal"/>
    <w:link w:val="FooterChar"/>
    <w:uiPriority w:val="99"/>
    <w:rsid w:val="004210C1"/>
    <w:pPr>
      <w:tabs>
        <w:tab w:val="center" w:pos="4320"/>
        <w:tab w:val="right" w:pos="8640"/>
      </w:tabs>
    </w:pPr>
    <w:rPr>
      <w:rFonts w:eastAsia="Times New Roman"/>
    </w:rPr>
  </w:style>
  <w:style w:type="character" w:customStyle="1" w:styleId="FooterChar">
    <w:name w:val="Footer Char"/>
    <w:basedOn w:val="DefaultParagraphFont"/>
    <w:link w:val="Footer"/>
    <w:uiPriority w:val="99"/>
    <w:locked/>
    <w:rsid w:val="004210C1"/>
    <w:rPr>
      <w:rFonts w:eastAsia="Times New Roman" w:cs="Times New Roman"/>
    </w:rPr>
  </w:style>
  <w:style w:type="paragraph" w:styleId="Header">
    <w:name w:val="header"/>
    <w:basedOn w:val="Normal"/>
    <w:link w:val="HeaderChar"/>
    <w:uiPriority w:val="99"/>
    <w:rsid w:val="004210C1"/>
    <w:pPr>
      <w:tabs>
        <w:tab w:val="center" w:pos="4153"/>
        <w:tab w:val="right" w:pos="8306"/>
      </w:tabs>
      <w:spacing w:after="0" w:line="240" w:lineRule="auto"/>
    </w:pPr>
    <w:rPr>
      <w:rFonts w:ascii="Arial Unicode MS" w:hAnsi="Arial Unicode MS" w:cs="Arial Unicode MS"/>
      <w:color w:val="000000"/>
      <w:sz w:val="24"/>
      <w:szCs w:val="24"/>
      <w:lang w:eastAsia="el-GR"/>
    </w:rPr>
  </w:style>
  <w:style w:type="character" w:customStyle="1" w:styleId="HeaderChar">
    <w:name w:val="Header Char"/>
    <w:basedOn w:val="DefaultParagraphFont"/>
    <w:link w:val="Header"/>
    <w:uiPriority w:val="99"/>
    <w:locked/>
    <w:rsid w:val="004210C1"/>
    <w:rPr>
      <w:rFonts w:ascii="Arial Unicode MS" w:hAnsi="Arial Unicode MS" w:cs="Arial Unicode MS"/>
      <w:color w:val="000000"/>
      <w:sz w:val="24"/>
      <w:szCs w:val="24"/>
      <w:lang w:eastAsia="el-GR"/>
    </w:rPr>
  </w:style>
  <w:style w:type="table" w:styleId="TableGrid">
    <w:name w:val="Table Grid"/>
    <w:basedOn w:val="TableNormal"/>
    <w:uiPriority w:val="99"/>
    <w:rsid w:val="004210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
    <w:name w:val="Σώμα κειμένου + 11"/>
    <w:aliases w:val="5 στ.1,Έντονη γραφή1"/>
    <w:basedOn w:val="a"/>
    <w:uiPriority w:val="99"/>
    <w:rsid w:val="004210C1"/>
    <w:rPr>
      <w:b/>
      <w:bCs/>
      <w:spacing w:val="0"/>
      <w:sz w:val="23"/>
      <w:szCs w:val="23"/>
    </w:rPr>
  </w:style>
  <w:style w:type="character" w:customStyle="1" w:styleId="2">
    <w:name w:val="Λεζάντα εικόνας (2)_"/>
    <w:basedOn w:val="DefaultParagraphFont"/>
    <w:link w:val="20"/>
    <w:uiPriority w:val="99"/>
    <w:locked/>
    <w:rsid w:val="004210C1"/>
    <w:rPr>
      <w:rFonts w:ascii="Calibri" w:hAnsi="Calibri" w:cs="Calibri"/>
      <w:sz w:val="20"/>
      <w:szCs w:val="20"/>
      <w:shd w:val="clear" w:color="auto" w:fill="FFFFFF"/>
    </w:rPr>
  </w:style>
  <w:style w:type="character" w:customStyle="1" w:styleId="3">
    <w:name w:val="Λεζάντα εικόνας (3)_"/>
    <w:basedOn w:val="DefaultParagraphFont"/>
    <w:link w:val="30"/>
    <w:uiPriority w:val="99"/>
    <w:locked/>
    <w:rsid w:val="004210C1"/>
    <w:rPr>
      <w:rFonts w:ascii="Calibri" w:hAnsi="Calibri" w:cs="Calibri"/>
      <w:sz w:val="23"/>
      <w:szCs w:val="23"/>
      <w:shd w:val="clear" w:color="auto" w:fill="FFFFFF"/>
    </w:rPr>
  </w:style>
  <w:style w:type="paragraph" w:customStyle="1" w:styleId="20">
    <w:name w:val="Λεζάντα εικόνας (2)"/>
    <w:basedOn w:val="Normal"/>
    <w:link w:val="2"/>
    <w:uiPriority w:val="99"/>
    <w:rsid w:val="004210C1"/>
    <w:pPr>
      <w:shd w:val="clear" w:color="auto" w:fill="FFFFFF"/>
      <w:spacing w:after="0" w:line="240" w:lineRule="atLeast"/>
    </w:pPr>
    <w:rPr>
      <w:rFonts w:cs="Calibri"/>
      <w:sz w:val="20"/>
      <w:szCs w:val="20"/>
    </w:rPr>
  </w:style>
  <w:style w:type="paragraph" w:customStyle="1" w:styleId="30">
    <w:name w:val="Λεζάντα εικόνας (3)"/>
    <w:basedOn w:val="Normal"/>
    <w:link w:val="3"/>
    <w:uiPriority w:val="99"/>
    <w:rsid w:val="004210C1"/>
    <w:pPr>
      <w:shd w:val="clear" w:color="auto" w:fill="FFFFFF"/>
      <w:spacing w:after="0" w:line="283" w:lineRule="exact"/>
    </w:pPr>
    <w:rPr>
      <w:rFonts w:cs="Calibri"/>
      <w:sz w:val="23"/>
      <w:szCs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drive.google.com/?tab=Xo&amp;authuser=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1112</Words>
  <Characters>6009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App Inventor: Διδασκαλία Προγραμματισμού με Δημιουργία Εφαρμογών για Κινητές Συσκευές</dc:title>
  <dc:subject/>
  <dc:creator>Ειρήνη</dc:creator>
  <cp:keywords/>
  <dc:description/>
  <cp:lastModifiedBy>User</cp:lastModifiedBy>
  <cp:revision>2</cp:revision>
  <dcterms:created xsi:type="dcterms:W3CDTF">2015-09-16T15:55:00Z</dcterms:created>
  <dcterms:modified xsi:type="dcterms:W3CDTF">2015-09-16T15:55:00Z</dcterms:modified>
</cp:coreProperties>
</file>